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BBA7" w14:textId="3B3728EC" w:rsidR="009B07AB" w:rsidRDefault="00CD29EC" w:rsidP="003B0FD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B61A48" wp14:editId="65EEEDEA">
                <wp:simplePos x="0" y="0"/>
                <wp:positionH relativeFrom="column">
                  <wp:posOffset>-514350</wp:posOffset>
                </wp:positionH>
                <wp:positionV relativeFrom="paragraph">
                  <wp:posOffset>2514600</wp:posOffset>
                </wp:positionV>
                <wp:extent cx="1438275" cy="3339465"/>
                <wp:effectExtent l="0" t="0" r="9525" b="13335"/>
                <wp:wrapNone/>
                <wp:docPr id="1366895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33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023D4" w14:textId="19585603" w:rsidR="001752CA" w:rsidRPr="00EB5408" w:rsidRDefault="001752CA" w:rsidP="001752CA">
                            <w:pPr>
                              <w:pStyle w:val="IntroBody-1215BodyCopy"/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</w:pPr>
                            <w:r w:rsidRPr="00EB5408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Location</w:t>
                            </w:r>
                            <w:r w:rsidR="00497B14" w:rsidRPr="00EB5408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A27059" w:rsidRPr="00CD29EC">
                              <w:rPr>
                                <w:rStyle w:val="InlineEmphasisEmphasis"/>
                                <w:rFonts w:ascii="Arial" w:hAnsi="Arial" w:cs="Arial"/>
                                <w:color w:val="182D7B"/>
                                <w:sz w:val="22"/>
                                <w:szCs w:val="22"/>
                              </w:rPr>
                              <w:t>Teams</w:t>
                            </w:r>
                          </w:p>
                          <w:p w14:paraId="329B62BE" w14:textId="72BD64EA" w:rsidR="001752CA" w:rsidRPr="00EB5408" w:rsidRDefault="00CD29EC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September 2, 2026</w:t>
                            </w:r>
                          </w:p>
                          <w:p w14:paraId="0E27EDFD" w14:textId="79DAE7D3" w:rsidR="001752CA" w:rsidRPr="00EB5408" w:rsidRDefault="00497B14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</w:pPr>
                            <w:r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7:30</w:t>
                            </w:r>
                            <w:r w:rsidR="001752CA"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8</w:t>
                            </w:r>
                            <w:r w:rsidR="001752CA"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:</w:t>
                            </w:r>
                            <w:r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45</w:t>
                            </w:r>
                            <w:r w:rsidR="001752CA"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a</w:t>
                            </w:r>
                            <w:r w:rsidR="001752CA" w:rsidRPr="00EB5408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.m.</w:t>
                            </w:r>
                          </w:p>
                          <w:p w14:paraId="2CE1CA05" w14:textId="4EF9F1F4" w:rsidR="001752CA" w:rsidRPr="00CD29EC" w:rsidRDefault="001752CA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color w:val="182D7B"/>
                                <w:sz w:val="36"/>
                                <w:szCs w:val="36"/>
                              </w:rPr>
                            </w:pPr>
                            <w:r w:rsidRPr="00CD29EC">
                              <w:rPr>
                                <w:rFonts w:ascii="Arial" w:hAnsi="Arial" w:cs="Arial"/>
                                <w:color w:val="182D7B"/>
                                <w:sz w:val="22"/>
                                <w:szCs w:val="22"/>
                              </w:rPr>
                              <w:t xml:space="preserve">To claim credit, </w:t>
                            </w:r>
                            <w:r w:rsidRPr="00CD29EC">
                              <w:rPr>
                                <w:rFonts w:ascii="Arial" w:hAnsi="Arial" w:cs="Arial"/>
                                <w:color w:val="182D7B"/>
                                <w:sz w:val="22"/>
                                <w:szCs w:val="22"/>
                              </w:rPr>
                              <w:br/>
                            </w:r>
                            <w:r w:rsidR="009463FA" w:rsidRPr="00CD29EC">
                              <w:rPr>
                                <w:rFonts w:ascii="Arial" w:hAnsi="Arial" w:cs="Arial"/>
                                <w:color w:val="182D7B"/>
                                <w:sz w:val="22"/>
                                <w:szCs w:val="22"/>
                              </w:rPr>
                              <w:t xml:space="preserve">text the session/SMS code provided by your session leader </w:t>
                            </w:r>
                            <w:r w:rsidRPr="00CD29EC">
                              <w:rPr>
                                <w:rFonts w:ascii="Arial" w:hAnsi="Arial" w:cs="Arial"/>
                                <w:color w:val="182D7B"/>
                                <w:sz w:val="22"/>
                                <w:szCs w:val="22"/>
                              </w:rPr>
                              <w:t>to 703.260.9391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61A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0.5pt;margin-top:198pt;width:113.25pt;height:26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" filled="f" stroked="f" strokeweight=".5pt">
                <v:textbox inset="0,0,0,0">
                  <w:txbxContent>
                    <w:p w14:paraId="57F023D4" w14:textId="19585603" w:rsidR="001752CA" w:rsidRPr="00EB5408" w:rsidRDefault="001752CA" w:rsidP="001752CA">
                      <w:pPr>
                        <w:pStyle w:val="IntroBody-1215BodyCopy"/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</w:pPr>
                      <w:r w:rsidRPr="00EB5408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Location</w:t>
                      </w:r>
                      <w:r w:rsidR="00497B14" w:rsidRPr="00EB5408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 xml:space="preserve">: </w:t>
                      </w:r>
                      <w:r w:rsidR="00A27059" w:rsidRPr="00CD29EC">
                        <w:rPr>
                          <w:rStyle w:val="InlineEmphasisEmphasis"/>
                          <w:rFonts w:ascii="Arial" w:hAnsi="Arial" w:cs="Arial"/>
                          <w:color w:val="182D7B"/>
                          <w:sz w:val="22"/>
                          <w:szCs w:val="22"/>
                        </w:rPr>
                        <w:t>Teams</w:t>
                      </w:r>
                    </w:p>
                    <w:p w14:paraId="329B62BE" w14:textId="72BD64EA" w:rsidR="001752CA" w:rsidRPr="00EB5408" w:rsidRDefault="00CD29EC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September 2, 2026</w:t>
                      </w:r>
                    </w:p>
                    <w:p w14:paraId="0E27EDFD" w14:textId="79DAE7D3" w:rsidR="001752CA" w:rsidRPr="00EB5408" w:rsidRDefault="00497B14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</w:pPr>
                      <w:r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7:30</w:t>
                      </w:r>
                      <w:r w:rsidR="001752CA"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 xml:space="preserve"> – </w:t>
                      </w:r>
                      <w:r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8</w:t>
                      </w:r>
                      <w:r w:rsidR="001752CA"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:</w:t>
                      </w:r>
                      <w:r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45</w:t>
                      </w:r>
                      <w:r w:rsidR="001752CA"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 xml:space="preserve"> </w:t>
                      </w:r>
                      <w:r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a</w:t>
                      </w:r>
                      <w:r w:rsidR="001752CA" w:rsidRPr="00EB5408">
                        <w:rPr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.m.</w:t>
                      </w:r>
                    </w:p>
                    <w:p w14:paraId="2CE1CA05" w14:textId="4EF9F1F4" w:rsidR="001752CA" w:rsidRPr="00CD29EC" w:rsidRDefault="001752CA" w:rsidP="001752CA">
                      <w:pPr>
                        <w:pStyle w:val="EventDetailsSubheads"/>
                        <w:rPr>
                          <w:rFonts w:ascii="Arial" w:hAnsi="Arial" w:cs="Arial"/>
                          <w:color w:val="182D7B"/>
                          <w:sz w:val="36"/>
                          <w:szCs w:val="36"/>
                        </w:rPr>
                      </w:pPr>
                      <w:r w:rsidRPr="00CD29EC">
                        <w:rPr>
                          <w:rFonts w:ascii="Arial" w:hAnsi="Arial" w:cs="Arial"/>
                          <w:color w:val="182D7B"/>
                          <w:sz w:val="22"/>
                          <w:szCs w:val="22"/>
                        </w:rPr>
                        <w:t xml:space="preserve">To claim credit, </w:t>
                      </w:r>
                      <w:r w:rsidRPr="00CD29EC">
                        <w:rPr>
                          <w:rFonts w:ascii="Arial" w:hAnsi="Arial" w:cs="Arial"/>
                          <w:color w:val="182D7B"/>
                          <w:sz w:val="22"/>
                          <w:szCs w:val="22"/>
                        </w:rPr>
                        <w:br/>
                      </w:r>
                      <w:r w:rsidR="009463FA" w:rsidRPr="00CD29EC">
                        <w:rPr>
                          <w:rFonts w:ascii="Arial" w:hAnsi="Arial" w:cs="Arial"/>
                          <w:color w:val="182D7B"/>
                          <w:sz w:val="22"/>
                          <w:szCs w:val="22"/>
                        </w:rPr>
                        <w:t xml:space="preserve">text the session/SMS code provided by your session leader </w:t>
                      </w:r>
                      <w:r w:rsidRPr="00CD29EC">
                        <w:rPr>
                          <w:rFonts w:ascii="Arial" w:hAnsi="Arial" w:cs="Arial"/>
                          <w:color w:val="182D7B"/>
                          <w:sz w:val="22"/>
                          <w:szCs w:val="22"/>
                        </w:rPr>
                        <w:t>to 703.260.9391</w:t>
                      </w:r>
                    </w:p>
                  </w:txbxContent>
                </v:textbox>
              </v:shape>
            </w:pict>
          </mc:Fallback>
        </mc:AlternateContent>
      </w:r>
      <w:r w:rsidR="00136BE0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F28362F" wp14:editId="30F99CE1">
                <wp:simplePos x="0" y="0"/>
                <wp:positionH relativeFrom="column">
                  <wp:posOffset>-375920</wp:posOffset>
                </wp:positionH>
                <wp:positionV relativeFrom="paragraph">
                  <wp:posOffset>725805</wp:posOffset>
                </wp:positionV>
                <wp:extent cx="5640070" cy="1171575"/>
                <wp:effectExtent l="0" t="0" r="0" b="9525"/>
                <wp:wrapNone/>
                <wp:docPr id="3015930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007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B5512" w14:textId="7E75CCF2" w:rsidR="00066816" w:rsidRPr="00824559" w:rsidRDefault="00497B14" w:rsidP="00824559">
                            <w:pPr>
                              <w:spacing w:after="4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  <w:t>E</w:t>
                            </w:r>
                            <w:r w:rsidR="00136BE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133D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  <w:t>Quality Improvement Monthly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362F" id="_x0000_s1027" type="#_x0000_t202" style="position:absolute;margin-left:-29.6pt;margin-top:57.15pt;width:444.1pt;height:92.2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" filled="f" stroked="f" strokeweight=".5pt">
                <v:textbox inset="0,0,0,0">
                  <w:txbxContent>
                    <w:p w14:paraId="237B5512" w14:textId="7E75CCF2" w:rsidR="00066816" w:rsidRPr="00824559" w:rsidRDefault="00497B14" w:rsidP="00824559">
                      <w:pPr>
                        <w:spacing w:after="4"/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  <w:t>E</w:t>
                      </w:r>
                      <w:r w:rsidR="00136BE0"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5133D9"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  <w:t>Quality Improvement Monthly Review</w:t>
                      </w:r>
                    </w:p>
                  </w:txbxContent>
                </v:textbox>
              </v:shape>
            </w:pict>
          </mc:Fallback>
        </mc:AlternateContent>
      </w:r>
      <w:r w:rsidR="00EB5408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3FE276" wp14:editId="4E29AA4B">
                <wp:simplePos x="0" y="0"/>
                <wp:positionH relativeFrom="margin">
                  <wp:posOffset>1362075</wp:posOffset>
                </wp:positionH>
                <wp:positionV relativeFrom="paragraph">
                  <wp:posOffset>2571750</wp:posOffset>
                </wp:positionV>
                <wp:extent cx="4810125" cy="4286250"/>
                <wp:effectExtent l="0" t="0" r="9525" b="0"/>
                <wp:wrapNone/>
                <wp:docPr id="2921547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428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91F63" w14:textId="793DFBA6" w:rsidR="00066816" w:rsidRPr="00EB5408" w:rsidRDefault="00066816" w:rsidP="00066816">
                            <w:pPr>
                              <w:pStyle w:val="IntroBody-1215BodyCopy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B5408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2"/>
                                <w:szCs w:val="22"/>
                              </w:rPr>
                              <w:t>Target audience:</w:t>
                            </w:r>
                            <w:r w:rsidRPr="00EB5408">
                              <w:rPr>
                                <w:rFonts w:ascii="Arial" w:hAnsi="Arial" w:cs="Arial"/>
                                <w:color w:val="182D7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97B14" w:rsidRPr="00EB5408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EP Physicians and QI Teams</w:t>
                            </w:r>
                          </w:p>
                          <w:p w14:paraId="52A1AC7D" w14:textId="1F6314C6" w:rsidR="00481DB6" w:rsidRDefault="00481DB6" w:rsidP="00066816">
                            <w:pPr>
                              <w:pStyle w:val="Body-1014BodyCopy"/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</w:pPr>
                            <w:r w:rsidRPr="00EB5408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  <w:t>Agenda:</w:t>
                            </w:r>
                          </w:p>
                          <w:p w14:paraId="4365C0E5" w14:textId="456E0306" w:rsidR="000F59CC" w:rsidRPr="000F59CC" w:rsidRDefault="00887DFD" w:rsidP="000F59CC">
                            <w:pPr>
                              <w:pStyle w:val="Body-1014BodyCopy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Discuss jailed RV lead during TTVR</w:t>
                            </w:r>
                          </w:p>
                          <w:p w14:paraId="27A0C677" w14:textId="4F373B80" w:rsidR="00602EFB" w:rsidRDefault="00887DFD" w:rsidP="00602EFB">
                            <w:pPr>
                              <w:pStyle w:val="Body-1014BodyCopy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Review pericardial effusion post EP</w:t>
                            </w:r>
                            <w:r w:rsidR="0025307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Ablation</w:t>
                            </w:r>
                            <w:r w:rsidR="0025307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/Watchman procedure.</w:t>
                            </w:r>
                          </w:p>
                          <w:p w14:paraId="4586DFF5" w14:textId="1FC8BC9E" w:rsidR="000F59CC" w:rsidRDefault="00A27059" w:rsidP="00602EFB">
                            <w:pPr>
                              <w:pStyle w:val="Body-1014BodyCopy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5307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Review Femoral vascular repair post ablation</w:t>
                            </w:r>
                          </w:p>
                          <w:p w14:paraId="4CD2B398" w14:textId="7759A454" w:rsidR="00253071" w:rsidRDefault="00253071" w:rsidP="00602EFB">
                            <w:pPr>
                              <w:pStyle w:val="Body-1014BodyCopy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Evaluating LAA </w:t>
                            </w:r>
                            <w:r w:rsidR="006720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pre-Watchman</w:t>
                            </w:r>
                          </w:p>
                          <w:p w14:paraId="418F48E9" w14:textId="7B76E971" w:rsidR="00253071" w:rsidRPr="00602EFB" w:rsidRDefault="0067204C" w:rsidP="00602EFB">
                            <w:pPr>
                              <w:pStyle w:val="Body-1014BodyCopy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Review infection post device implant</w:t>
                            </w:r>
                          </w:p>
                          <w:p w14:paraId="5CB8653A" w14:textId="7CDCD139" w:rsidR="00DD5E00" w:rsidRPr="003F71B6" w:rsidRDefault="00A27059" w:rsidP="00887DFD">
                            <w:pPr>
                              <w:pStyle w:val="Body-1014BodyCopy"/>
                              <w:rPr>
                                <w:rStyle w:val="InlineEmphasisEmphasis"/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E276" id="_x0000_s1028" type="#_x0000_t202" style="position:absolute;margin-left:107.25pt;margin-top:202.5pt;width:378.75pt;height:337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" filled="f" stroked="f" strokeweight=".5pt">
                <v:textbox inset="0,0,0,0">
                  <w:txbxContent>
                    <w:p w14:paraId="13791F63" w14:textId="793DFBA6" w:rsidR="00066816" w:rsidRPr="00EB5408" w:rsidRDefault="00066816" w:rsidP="00066816">
                      <w:pPr>
                        <w:pStyle w:val="IntroBody-1215BodyCopy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EB5408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2"/>
                          <w:szCs w:val="22"/>
                        </w:rPr>
                        <w:t>Target audience:</w:t>
                      </w:r>
                      <w:r w:rsidRPr="00EB5408">
                        <w:rPr>
                          <w:rFonts w:ascii="Arial" w:hAnsi="Arial" w:cs="Arial"/>
                          <w:color w:val="182D7B"/>
                          <w:sz w:val="22"/>
                          <w:szCs w:val="22"/>
                        </w:rPr>
                        <w:t xml:space="preserve"> </w:t>
                      </w:r>
                      <w:r w:rsidR="00497B14" w:rsidRPr="00EB5408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EP Physicians and QI Teams</w:t>
                      </w:r>
                    </w:p>
                    <w:p w14:paraId="52A1AC7D" w14:textId="1F6314C6" w:rsidR="00481DB6" w:rsidRDefault="00481DB6" w:rsidP="00066816">
                      <w:pPr>
                        <w:pStyle w:val="Body-1014BodyCopy"/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4"/>
                          <w:szCs w:val="24"/>
                        </w:rPr>
                      </w:pPr>
                      <w:r w:rsidRPr="00EB5408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4"/>
                          <w:szCs w:val="24"/>
                        </w:rPr>
                        <w:t>Agenda:</w:t>
                      </w:r>
                    </w:p>
                    <w:p w14:paraId="4365C0E5" w14:textId="456E0306" w:rsidR="000F59CC" w:rsidRPr="000F59CC" w:rsidRDefault="00887DFD" w:rsidP="000F59CC">
                      <w:pPr>
                        <w:pStyle w:val="Body-1014BodyCopy"/>
                        <w:numPr>
                          <w:ilvl w:val="0"/>
                          <w:numId w:val="21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Discuss jailed RV lead during TTVR</w:t>
                      </w:r>
                    </w:p>
                    <w:p w14:paraId="27A0C677" w14:textId="4F373B80" w:rsidR="00602EFB" w:rsidRDefault="00887DFD" w:rsidP="00602EFB">
                      <w:pPr>
                        <w:pStyle w:val="Body-1014BodyCopy"/>
                        <w:numPr>
                          <w:ilvl w:val="0"/>
                          <w:numId w:val="21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Review pericardial effusion post EP</w:t>
                      </w:r>
                      <w:r w:rsidR="0025307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Ablation</w:t>
                      </w:r>
                      <w:r w:rsidR="00253071">
                        <w:rPr>
                          <w:rFonts w:ascii="Arial" w:hAnsi="Arial" w:cs="Arial"/>
                          <w:sz w:val="22"/>
                          <w:szCs w:val="22"/>
                        </w:rPr>
                        <w:t>/Watchman procedure.</w:t>
                      </w:r>
                    </w:p>
                    <w:p w14:paraId="4586DFF5" w14:textId="1FC8BC9E" w:rsidR="000F59CC" w:rsidRDefault="00A27059" w:rsidP="00602EFB">
                      <w:pPr>
                        <w:pStyle w:val="Body-1014BodyCopy"/>
                        <w:numPr>
                          <w:ilvl w:val="0"/>
                          <w:numId w:val="21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253071">
                        <w:rPr>
                          <w:rFonts w:ascii="Arial" w:hAnsi="Arial" w:cs="Arial"/>
                          <w:sz w:val="22"/>
                          <w:szCs w:val="22"/>
                        </w:rPr>
                        <w:t>Review Femoral vascular repair post ablation</w:t>
                      </w:r>
                    </w:p>
                    <w:p w14:paraId="4CD2B398" w14:textId="7759A454" w:rsidR="00253071" w:rsidRDefault="00253071" w:rsidP="00602EFB">
                      <w:pPr>
                        <w:pStyle w:val="Body-1014BodyCopy"/>
                        <w:numPr>
                          <w:ilvl w:val="0"/>
                          <w:numId w:val="21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Evaluating LAA </w:t>
                      </w:r>
                      <w:r w:rsidR="0067204C">
                        <w:rPr>
                          <w:rFonts w:ascii="Arial" w:hAnsi="Arial" w:cs="Arial"/>
                          <w:sz w:val="22"/>
                          <w:szCs w:val="22"/>
                        </w:rPr>
                        <w:t>pre-Watchman</w:t>
                      </w:r>
                    </w:p>
                    <w:p w14:paraId="418F48E9" w14:textId="7B76E971" w:rsidR="00253071" w:rsidRPr="00602EFB" w:rsidRDefault="0067204C" w:rsidP="00602EFB">
                      <w:pPr>
                        <w:pStyle w:val="Body-1014BodyCopy"/>
                        <w:numPr>
                          <w:ilvl w:val="0"/>
                          <w:numId w:val="21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Review infection post device implant</w:t>
                      </w:r>
                    </w:p>
                    <w:p w14:paraId="5CB8653A" w14:textId="7CDCD139" w:rsidR="00DD5E00" w:rsidRPr="003F71B6" w:rsidRDefault="00A27059" w:rsidP="00887DFD">
                      <w:pPr>
                        <w:pStyle w:val="Body-1014BodyCopy"/>
                        <w:rPr>
                          <w:rStyle w:val="InlineEmphasisEmphasis"/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4FE5">
        <w:rPr>
          <w:noProof/>
        </w:rPr>
        <w:drawing>
          <wp:anchor distT="0" distB="0" distL="114300" distR="114300" simplePos="0" relativeHeight="251651072" behindDoc="1" locked="0" layoutInCell="1" allowOverlap="1" wp14:anchorId="181EF531" wp14:editId="201B86AA">
            <wp:simplePos x="0" y="0"/>
            <wp:positionH relativeFrom="margin">
              <wp:align>center</wp:align>
            </wp:positionH>
            <wp:positionV relativeFrom="paragraph">
              <wp:posOffset>-974230</wp:posOffset>
            </wp:positionV>
            <wp:extent cx="7828447" cy="3146156"/>
            <wp:effectExtent l="0" t="0" r="1270" b="0"/>
            <wp:wrapNone/>
            <wp:docPr id="1339994084" name="Picture 6" descr="A blue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94084" name="Picture 6" descr="A blue and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066" cy="3148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04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4101EA" wp14:editId="635BD79C">
                <wp:simplePos x="0" y="0"/>
                <wp:positionH relativeFrom="column">
                  <wp:posOffset>-295275</wp:posOffset>
                </wp:positionH>
                <wp:positionV relativeFrom="paragraph">
                  <wp:posOffset>6838950</wp:posOffset>
                </wp:positionV>
                <wp:extent cx="6614652" cy="1355725"/>
                <wp:effectExtent l="0" t="0" r="15240" b="0"/>
                <wp:wrapNone/>
                <wp:docPr id="5019935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652" cy="13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1D7A8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Accreditation: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is accredited by the Medical Society of Virginia to provide continuing medical education for physicians.</w:t>
                            </w:r>
                          </w:p>
                          <w:p w14:paraId="2A1AFF2E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Credit designation: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      </w:r>
                          </w:p>
                          <w:p w14:paraId="7EBBD6F9" w14:textId="77777777" w:rsidR="001752CA" w:rsidRPr="003B0FD3" w:rsidRDefault="001752CA" w:rsidP="001752CA">
                            <w:pPr>
                              <w:pStyle w:val="Bullets-1014BodyCopy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01EA" id="_x0000_s1029" type="#_x0000_t202" style="position:absolute;margin-left:-23.25pt;margin-top:538.5pt;width:520.85pt;height:10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" filled="f" stroked="f" strokeweight=".5pt">
                <v:textbox inset="0,0,0,0">
                  <w:txbxContent>
                    <w:p w14:paraId="23E1D7A8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Accreditation: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  <w:t>The Inova Office of Continuing Medical Education is accredited by the Medical Society of Virginia to provide continuing medical education for physicians.</w:t>
                      </w:r>
                    </w:p>
                    <w:p w14:paraId="2A1AFF2E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Credit designation: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</w:r>
                    </w:p>
                    <w:p w14:paraId="7EBBD6F9" w14:textId="77777777" w:rsidR="001752CA" w:rsidRPr="003B0FD3" w:rsidRDefault="001752CA" w:rsidP="001752CA">
                      <w:pPr>
                        <w:pStyle w:val="Bullets-1014BodyCopy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424CF75" wp14:editId="4E58B94C">
                <wp:simplePos x="0" y="0"/>
                <wp:positionH relativeFrom="column">
                  <wp:posOffset>-334010</wp:posOffset>
                </wp:positionH>
                <wp:positionV relativeFrom="paragraph">
                  <wp:posOffset>484505</wp:posOffset>
                </wp:positionV>
                <wp:extent cx="3195320" cy="162560"/>
                <wp:effectExtent l="0" t="0" r="5080" b="8890"/>
                <wp:wrapNone/>
                <wp:docPr id="2030654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16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136F6" w14:textId="26B047E5" w:rsidR="00066816" w:rsidRPr="00824559" w:rsidRDefault="005133D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Inova Health System Electrophysiology QI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4CF75" id="Text Box 3" o:spid="_x0000_s1030" type="#_x0000_t202" style="position:absolute;margin-left:-26.3pt;margin-top:38.15pt;width:251.6pt;height:12.8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" filled="f" stroked="f" strokeweight=".5pt">
                <v:textbox inset="0,0,0,0">
                  <w:txbxContent>
                    <w:p w14:paraId="15A136F6" w14:textId="26B047E5" w:rsidR="00066816" w:rsidRPr="00824559" w:rsidRDefault="005133D9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Inova Health System Electrophysiology QI</w:t>
                      </w: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07394C" wp14:editId="65DD84F9">
                <wp:simplePos x="0" y="0"/>
                <wp:positionH relativeFrom="column">
                  <wp:posOffset>-323215</wp:posOffset>
                </wp:positionH>
                <wp:positionV relativeFrom="paragraph">
                  <wp:posOffset>8199120</wp:posOffset>
                </wp:positionV>
                <wp:extent cx="6613771" cy="0"/>
                <wp:effectExtent l="0" t="12700" r="15875" b="12700"/>
                <wp:wrapNone/>
                <wp:docPr id="132061830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377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421686" id="Straight Connector 5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45pt,645.6pt" to="495.3pt,6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" strokecolor="#cfcdcd [2894]" strokeweight="1.5pt">
                <v:stroke joinstyle="miter"/>
              </v:line>
            </w:pict>
          </mc:Fallback>
        </mc:AlternateContent>
      </w:r>
      <w:r w:rsidR="00824559" w:rsidRPr="00066816">
        <w:rPr>
          <w:noProof/>
        </w:rPr>
        <w:drawing>
          <wp:anchor distT="0" distB="0" distL="114300" distR="114300" simplePos="0" relativeHeight="251654144" behindDoc="0" locked="0" layoutInCell="1" allowOverlap="1" wp14:anchorId="1910859B" wp14:editId="29E259D6">
            <wp:simplePos x="0" y="0"/>
            <wp:positionH relativeFrom="column">
              <wp:posOffset>-291465</wp:posOffset>
            </wp:positionH>
            <wp:positionV relativeFrom="paragraph">
              <wp:posOffset>8316595</wp:posOffset>
            </wp:positionV>
            <wp:extent cx="1168400" cy="508000"/>
            <wp:effectExtent l="0" t="0" r="0" b="0"/>
            <wp:wrapNone/>
            <wp:docPr id="374361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6102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559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B9D3F01" wp14:editId="0A870885">
                <wp:simplePos x="0" y="0"/>
                <wp:positionH relativeFrom="column">
                  <wp:posOffset>5450205</wp:posOffset>
                </wp:positionH>
                <wp:positionV relativeFrom="paragraph">
                  <wp:posOffset>8502015</wp:posOffset>
                </wp:positionV>
                <wp:extent cx="838200" cy="193040"/>
                <wp:effectExtent l="0" t="0" r="12700" b="10160"/>
                <wp:wrapNone/>
                <wp:docPr id="45566793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93040"/>
                          <a:chOff x="2356512" y="0"/>
                          <a:chExt cx="838807" cy="193040"/>
                        </a:xfrm>
                      </wpg:grpSpPr>
                      <wps:wsp>
                        <wps:cNvPr id="128409713" name="Text Box 3"/>
                        <wps:cNvSpPr txBox="1"/>
                        <wps:spPr>
                          <a:xfrm>
                            <a:off x="2356512" y="0"/>
                            <a:ext cx="838807" cy="16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50E2F9" w14:textId="77777777" w:rsidR="0057022A" w:rsidRPr="0057022A" w:rsidRDefault="0057022A" w:rsidP="0057022A">
                              <w:pPr>
                                <w:jc w:val="right"/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</w:pPr>
                              <w:r w:rsidRPr="0057022A"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Inova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.org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366621" name="Straight Connector 7"/>
                        <wps:cNvCnPr/>
                        <wps:spPr>
                          <a:xfrm>
                            <a:off x="2625947" y="193040"/>
                            <a:ext cx="56876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24BAE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9D3F01" id="Group 8" o:spid="_x0000_s1031" style="position:absolute;margin-left:429.15pt;margin-top:669.45pt;width:66pt;height:15.2pt;z-index:251661312;mso-width-relative:margin" coordorigin="23565" coordsize="8388,1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">
                <v:shape id="_x0000_s1032" type="#_x0000_t202" style="position:absolute;left:23565;width:838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" filled="f" stroked="f" strokeweight=".5pt">
                  <v:textbox inset="0,0,0,0">
                    <w:txbxContent>
                      <w:p w14:paraId="4950E2F9" w14:textId="77777777" w:rsidR="0057022A" w:rsidRPr="0057022A" w:rsidRDefault="0057022A" w:rsidP="0057022A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</w:pPr>
                        <w:r w:rsidRPr="0057022A"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Inova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.org</w:t>
                        </w:r>
                      </w:p>
                    </w:txbxContent>
                  </v:textbox>
                </v:shape>
                <v:line id="Straight Connector 7" o:spid="_x0000_s1033" style="position:absolute;visibility:visible;mso-wrap-style:square" from="26259,1930" to="31947,1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" strokecolor="#24baec" strokeweight="1.5pt">
                  <v:stroke joinstyle="miter"/>
                </v:line>
              </v:group>
            </w:pict>
          </mc:Fallback>
        </mc:AlternateContent>
      </w:r>
      <w:r w:rsidR="00BB28A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E933B" wp14:editId="3C433220">
                <wp:simplePos x="0" y="0"/>
                <wp:positionH relativeFrom="column">
                  <wp:posOffset>-2919095</wp:posOffset>
                </wp:positionH>
                <wp:positionV relativeFrom="paragraph">
                  <wp:posOffset>1205230</wp:posOffset>
                </wp:positionV>
                <wp:extent cx="600710" cy="600710"/>
                <wp:effectExtent l="0" t="0" r="8890" b="8890"/>
                <wp:wrapNone/>
                <wp:docPr id="13867765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600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86B9A" id="Rectangle 1" o:spid="_x0000_s1026" style="position:absolute;margin-left:-229.85pt;margin-top:94.9pt;width:47.3pt;height:4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" fillcolor="#4472c4 [3204]" strokecolor="#09101d [484]" strokeweight="1pt"/>
            </w:pict>
          </mc:Fallback>
        </mc:AlternateContent>
      </w:r>
      <w:r w:rsidR="00BB28A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E6BA7B" wp14:editId="468CFE1D">
                <wp:simplePos x="0" y="0"/>
                <wp:positionH relativeFrom="column">
                  <wp:posOffset>-1532363</wp:posOffset>
                </wp:positionH>
                <wp:positionV relativeFrom="paragraph">
                  <wp:posOffset>1808062</wp:posOffset>
                </wp:positionV>
                <wp:extent cx="601128" cy="601128"/>
                <wp:effectExtent l="0" t="0" r="8890" b="8890"/>
                <wp:wrapNone/>
                <wp:docPr id="10240003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128" cy="6011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FA439" id="Rectangle 1" o:spid="_x0000_s1026" style="position:absolute;margin-left:-120.65pt;margin-top:142.35pt;width:47.35pt;height:47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" fillcolor="#4472c4 [3204]" strokecolor="#09101d [484]" strokeweight="1pt"/>
            </w:pict>
          </mc:Fallback>
        </mc:AlternateContent>
      </w:r>
      <w:r w:rsidR="000E78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D7B13" wp14:editId="7C6747E3">
                <wp:simplePos x="0" y="0"/>
                <wp:positionH relativeFrom="column">
                  <wp:posOffset>2991775</wp:posOffset>
                </wp:positionH>
                <wp:positionV relativeFrom="paragraph">
                  <wp:posOffset>-204186</wp:posOffset>
                </wp:positionV>
                <wp:extent cx="3195320" cy="162560"/>
                <wp:effectExtent l="0" t="0" r="5080" b="2540"/>
                <wp:wrapNone/>
                <wp:docPr id="12962532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16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617857" w14:textId="2CF49AFD" w:rsidR="0057022A" w:rsidRPr="00066816" w:rsidRDefault="009463FA" w:rsidP="0057022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Cardiology EP</w:t>
                            </w:r>
                            <w:r w:rsidR="0057022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D7B13" id="_x0000_s1034" type="#_x0000_t202" style="position:absolute;margin-left:235.55pt;margin-top:-16.1pt;width:251.6pt;height:1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chnEAIAACMEAAAOAAAAZHJzL2Uyb0RvYy54bWysU02L2zAQvRf6H4TujfNBQmviLOkuKYWw&#10;u5Ate1ZkKTbIGnWkxE5/fUdynCzbnkov8ljz/d7T8q5rDDsp9DXYgk9GY86UlVDW9lDwHy+bT585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" filled="f" stroked="f" strokeweight=".5pt">
                <v:textbox inset="0,0,0,0">
                  <w:txbxContent>
                    <w:p w14:paraId="55617857" w14:textId="2CF49AFD" w:rsidR="0057022A" w:rsidRPr="00066816" w:rsidRDefault="009463FA" w:rsidP="0057022A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Cardiology EP</w:t>
                      </w:r>
                      <w:r w:rsidR="0057022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452FB" w:rsidRPr="009B07AB">
        <w:rPr>
          <w:noProof/>
        </w:rPr>
        <w:drawing>
          <wp:anchor distT="0" distB="0" distL="114300" distR="114300" simplePos="0" relativeHeight="251656192" behindDoc="0" locked="0" layoutInCell="1" allowOverlap="1" wp14:anchorId="213DD451" wp14:editId="5C06DCD9">
            <wp:simplePos x="0" y="0"/>
            <wp:positionH relativeFrom="column">
              <wp:posOffset>-325755</wp:posOffset>
            </wp:positionH>
            <wp:positionV relativeFrom="paragraph">
              <wp:posOffset>-358924</wp:posOffset>
            </wp:positionV>
            <wp:extent cx="2095500" cy="368300"/>
            <wp:effectExtent l="0" t="0" r="0" b="0"/>
            <wp:wrapNone/>
            <wp:docPr id="953832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3201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2F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535E3B" wp14:editId="2F52B867">
                <wp:simplePos x="0" y="0"/>
                <wp:positionH relativeFrom="column">
                  <wp:posOffset>-7369810</wp:posOffset>
                </wp:positionH>
                <wp:positionV relativeFrom="paragraph">
                  <wp:posOffset>-925830</wp:posOffset>
                </wp:positionV>
                <wp:extent cx="565785" cy="565785"/>
                <wp:effectExtent l="0" t="0" r="5715" b="5715"/>
                <wp:wrapNone/>
                <wp:docPr id="45203989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" cy="56578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F6917" id="Rectangle 10" o:spid="_x0000_s1026" style="position:absolute;margin-left:-580.3pt;margin-top:-72.9pt;width:44.55pt;height:4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" fillcolor="red" stroked="f" strokeweight="1pt"/>
            </w:pict>
          </mc:Fallback>
        </mc:AlternateContent>
      </w:r>
      <w:r w:rsidR="00066816" w:rsidRPr="00066816">
        <w:rPr>
          <w:noProof/>
        </w:rPr>
        <w:t xml:space="preserve"> </w:t>
      </w:r>
    </w:p>
    <w:sectPr w:rsidR="009B07AB" w:rsidSect="00824559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is Grotesque Pro Medium">
    <w:altName w:val="Calibri"/>
    <w:charset w:val="00"/>
    <w:family w:val="swiss"/>
    <w:pitch w:val="variable"/>
    <w:sig w:usb0="000002C7" w:usb1="00000000" w:usb2="00000000" w:usb3="00000000" w:csb0="0000001F" w:csb1="00000000"/>
  </w:font>
  <w:font w:name="Basis Grotesque Pro">
    <w:altName w:val="Calibri"/>
    <w:charset w:val="00"/>
    <w:family w:val="swiss"/>
    <w:pitch w:val="variable"/>
    <w:sig w:usb0="000002C7" w:usb1="00000000" w:usb2="00000000" w:usb3="00000000" w:csb0="0000001F" w:csb1="00000000"/>
  </w:font>
  <w:font w:name="Basis Grotesque Pro Black">
    <w:charset w:val="00"/>
    <w:family w:val="swiss"/>
    <w:pitch w:val="variable"/>
    <w:sig w:usb0="000002C7" w:usb1="00000000" w:usb2="00000000" w:usb3="00000000" w:csb0="0000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4AFB"/>
    <w:multiLevelType w:val="hybridMultilevel"/>
    <w:tmpl w:val="98266D4E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8490A"/>
    <w:multiLevelType w:val="hybridMultilevel"/>
    <w:tmpl w:val="0CBA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4691F"/>
    <w:multiLevelType w:val="hybridMultilevel"/>
    <w:tmpl w:val="331632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A6728"/>
    <w:multiLevelType w:val="hybridMultilevel"/>
    <w:tmpl w:val="57B8A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31D08"/>
    <w:multiLevelType w:val="hybridMultilevel"/>
    <w:tmpl w:val="36DAC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6244A"/>
    <w:multiLevelType w:val="hybridMultilevel"/>
    <w:tmpl w:val="ACBE8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36528"/>
    <w:multiLevelType w:val="hybridMultilevel"/>
    <w:tmpl w:val="3398BFD2"/>
    <w:lvl w:ilvl="0" w:tplc="0C5210E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D3FEB"/>
    <w:multiLevelType w:val="hybridMultilevel"/>
    <w:tmpl w:val="CA523236"/>
    <w:lvl w:ilvl="0" w:tplc="0C5210E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9007F4"/>
    <w:multiLevelType w:val="hybridMultilevel"/>
    <w:tmpl w:val="0C22C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606A"/>
    <w:multiLevelType w:val="hybridMultilevel"/>
    <w:tmpl w:val="80888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17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823E0"/>
    <w:multiLevelType w:val="hybridMultilevel"/>
    <w:tmpl w:val="164A5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F3AD0"/>
    <w:multiLevelType w:val="hybridMultilevel"/>
    <w:tmpl w:val="626EB5D0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901442"/>
    <w:multiLevelType w:val="hybridMultilevel"/>
    <w:tmpl w:val="3D66CC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24BAEC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9200A3"/>
    <w:multiLevelType w:val="hybridMultilevel"/>
    <w:tmpl w:val="4E160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9C7857"/>
    <w:multiLevelType w:val="multilevel"/>
    <w:tmpl w:val="4E160AF8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E9453F"/>
    <w:multiLevelType w:val="hybridMultilevel"/>
    <w:tmpl w:val="61F20508"/>
    <w:lvl w:ilvl="0" w:tplc="46AEE6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C2D0D"/>
    <w:multiLevelType w:val="hybridMultilevel"/>
    <w:tmpl w:val="AE2A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243BF"/>
    <w:multiLevelType w:val="hybridMultilevel"/>
    <w:tmpl w:val="58681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E3DCF"/>
    <w:multiLevelType w:val="hybridMultilevel"/>
    <w:tmpl w:val="645A4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16CB3"/>
    <w:multiLevelType w:val="hybridMultilevel"/>
    <w:tmpl w:val="AEF0A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F002F"/>
    <w:multiLevelType w:val="hybridMultilevel"/>
    <w:tmpl w:val="91782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961860">
    <w:abstractNumId w:val="13"/>
  </w:num>
  <w:num w:numId="2" w16cid:durableId="1934317485">
    <w:abstractNumId w:val="14"/>
  </w:num>
  <w:num w:numId="3" w16cid:durableId="1976980700">
    <w:abstractNumId w:val="11"/>
  </w:num>
  <w:num w:numId="4" w16cid:durableId="1584531716">
    <w:abstractNumId w:val="0"/>
  </w:num>
  <w:num w:numId="5" w16cid:durableId="1428773831">
    <w:abstractNumId w:val="12"/>
  </w:num>
  <w:num w:numId="6" w16cid:durableId="215630926">
    <w:abstractNumId w:val="5"/>
  </w:num>
  <w:num w:numId="7" w16cid:durableId="1216969848">
    <w:abstractNumId w:val="17"/>
  </w:num>
  <w:num w:numId="8" w16cid:durableId="502013516">
    <w:abstractNumId w:val="6"/>
  </w:num>
  <w:num w:numId="9" w16cid:durableId="1557164443">
    <w:abstractNumId w:val="7"/>
  </w:num>
  <w:num w:numId="10" w16cid:durableId="2008511789">
    <w:abstractNumId w:val="8"/>
  </w:num>
  <w:num w:numId="11" w16cid:durableId="1647128612">
    <w:abstractNumId w:val="3"/>
  </w:num>
  <w:num w:numId="12" w16cid:durableId="17635233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39632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48311252">
    <w:abstractNumId w:val="1"/>
  </w:num>
  <w:num w:numId="15" w16cid:durableId="1501383974">
    <w:abstractNumId w:val="20"/>
  </w:num>
  <w:num w:numId="16" w16cid:durableId="1628660579">
    <w:abstractNumId w:val="15"/>
  </w:num>
  <w:num w:numId="17" w16cid:durableId="2113233666">
    <w:abstractNumId w:val="2"/>
  </w:num>
  <w:num w:numId="18" w16cid:durableId="62790168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92992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09232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8115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4"/>
    <w:rsid w:val="00053D0A"/>
    <w:rsid w:val="00066816"/>
    <w:rsid w:val="000E7813"/>
    <w:rsid w:val="000F59CC"/>
    <w:rsid w:val="00133FD9"/>
    <w:rsid w:val="00136BE0"/>
    <w:rsid w:val="001752CA"/>
    <w:rsid w:val="001E32CE"/>
    <w:rsid w:val="00232EAF"/>
    <w:rsid w:val="00253071"/>
    <w:rsid w:val="002E33FB"/>
    <w:rsid w:val="003303C7"/>
    <w:rsid w:val="00336048"/>
    <w:rsid w:val="00364FE5"/>
    <w:rsid w:val="003B0FD3"/>
    <w:rsid w:val="003C23EA"/>
    <w:rsid w:val="003F71B6"/>
    <w:rsid w:val="004257BB"/>
    <w:rsid w:val="0046521A"/>
    <w:rsid w:val="004804CF"/>
    <w:rsid w:val="00480624"/>
    <w:rsid w:val="00481DB6"/>
    <w:rsid w:val="00497B14"/>
    <w:rsid w:val="005133D9"/>
    <w:rsid w:val="0057022A"/>
    <w:rsid w:val="005B0819"/>
    <w:rsid w:val="00602EFB"/>
    <w:rsid w:val="00620EA5"/>
    <w:rsid w:val="00621D90"/>
    <w:rsid w:val="0067204C"/>
    <w:rsid w:val="007832D5"/>
    <w:rsid w:val="007E0977"/>
    <w:rsid w:val="00807437"/>
    <w:rsid w:val="00824559"/>
    <w:rsid w:val="008452FB"/>
    <w:rsid w:val="00887DFD"/>
    <w:rsid w:val="008F2600"/>
    <w:rsid w:val="00922C8B"/>
    <w:rsid w:val="00945119"/>
    <w:rsid w:val="009463FA"/>
    <w:rsid w:val="00982631"/>
    <w:rsid w:val="009B07AB"/>
    <w:rsid w:val="009B1029"/>
    <w:rsid w:val="009B1BA4"/>
    <w:rsid w:val="00A11BBD"/>
    <w:rsid w:val="00A27059"/>
    <w:rsid w:val="00A54F80"/>
    <w:rsid w:val="00A70167"/>
    <w:rsid w:val="00A80EB9"/>
    <w:rsid w:val="00BB28AD"/>
    <w:rsid w:val="00C94C2E"/>
    <w:rsid w:val="00CA0150"/>
    <w:rsid w:val="00CD29EC"/>
    <w:rsid w:val="00D400C6"/>
    <w:rsid w:val="00DD5E00"/>
    <w:rsid w:val="00EA3614"/>
    <w:rsid w:val="00EB5408"/>
    <w:rsid w:val="00F8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F3C1C"/>
  <w15:chartTrackingRefBased/>
  <w15:docId w15:val="{795FE651-5B6D-45C8-A5EA-B9C0A9B8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Body-1215BodyCopy">
    <w:name w:val="Intro Body - 12/15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400" w:line="300" w:lineRule="atLeast"/>
      <w:textAlignment w:val="center"/>
    </w:pPr>
    <w:rPr>
      <w:rFonts w:ascii="Basis Grotesque Pro Medium" w:hAnsi="Basis Grotesque Pro Medium" w:cs="Basis Grotesque Pro Medium"/>
      <w:color w:val="0000BC"/>
      <w:kern w:val="0"/>
    </w:rPr>
  </w:style>
  <w:style w:type="paragraph" w:customStyle="1" w:styleId="Body-1014BodyCopy">
    <w:name w:val="Body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after="115" w:line="280" w:lineRule="atLeast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paragraph" w:customStyle="1" w:styleId="Bullets-1014BodyCopy">
    <w:name w:val="Bullets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line="280" w:lineRule="atLeast"/>
      <w:ind w:left="180" w:hanging="180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character" w:customStyle="1" w:styleId="InlineEmphasisEmphasis">
    <w:name w:val="Inline Emphasis (Emphasis)"/>
    <w:uiPriority w:val="99"/>
    <w:rsid w:val="00066816"/>
    <w:rPr>
      <w:color w:val="0000BC"/>
    </w:rPr>
  </w:style>
  <w:style w:type="paragraph" w:customStyle="1" w:styleId="EventDetailsSubheads">
    <w:name w:val="Event Details (Subheads)"/>
    <w:basedOn w:val="Normal"/>
    <w:uiPriority w:val="99"/>
    <w:rsid w:val="001752CA"/>
    <w:pPr>
      <w:suppressAutoHyphens/>
      <w:autoSpaceDE w:val="0"/>
      <w:autoSpaceDN w:val="0"/>
      <w:adjustRightInd w:val="0"/>
      <w:spacing w:before="300" w:line="300" w:lineRule="atLeast"/>
      <w:textAlignment w:val="center"/>
    </w:pPr>
    <w:rPr>
      <w:rFonts w:ascii="Basis Grotesque Pro Black" w:hAnsi="Basis Grotesque Pro Black" w:cs="Basis Grotesque Pro Black"/>
      <w:color w:val="0000BC"/>
      <w:kern w:val="0"/>
    </w:rPr>
  </w:style>
  <w:style w:type="paragraph" w:customStyle="1" w:styleId="Body-913BodyCopy">
    <w:name w:val="Body - 9/13 (Body Copy)"/>
    <w:basedOn w:val="Normal"/>
    <w:uiPriority w:val="99"/>
    <w:rsid w:val="001752CA"/>
    <w:pPr>
      <w:suppressAutoHyphens/>
      <w:autoSpaceDE w:val="0"/>
      <w:autoSpaceDN w:val="0"/>
      <w:adjustRightInd w:val="0"/>
      <w:spacing w:before="200" w:line="260" w:lineRule="atLeast"/>
      <w:textAlignment w:val="center"/>
    </w:pPr>
    <w:rPr>
      <w:rFonts w:ascii="Basis Grotesque Pro" w:hAnsi="Basis Grotesque Pro" w:cs="Basis Grotesque Pro"/>
      <w:color w:val="000000"/>
      <w:kern w:val="0"/>
      <w:sz w:val="18"/>
      <w:szCs w:val="18"/>
    </w:rPr>
  </w:style>
  <w:style w:type="numbering" w:customStyle="1" w:styleId="CurrentList1">
    <w:name w:val="Current List1"/>
    <w:uiPriority w:val="99"/>
    <w:rsid w:val="003B0FD3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F839E4"/>
    <w:pPr>
      <w:ind w:left="720"/>
    </w:pPr>
    <w:rPr>
      <w:rFonts w:ascii="Aptos" w:hAnsi="Aptos" w:cs="Aptos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78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250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9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4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898723">
          <w:marLeft w:val="87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NAN\AppData\Local\Microsoft\Windows\INetCache\Content.Outlook\O3RJVK9G\Inova%202024%20New%20CME%20Flyer%20_%20In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4222C555E8B48A1D7B91C4A3D7C15" ma:contentTypeVersion="12" ma:contentTypeDescription="Create a new document." ma:contentTypeScope="" ma:versionID="66a93b359dde5e8a84a7181aa0b00be5">
  <xsd:schema xmlns:xsd="http://www.w3.org/2001/XMLSchema" xmlns:xs="http://www.w3.org/2001/XMLSchema" xmlns:p="http://schemas.microsoft.com/office/2006/metadata/properties" xmlns:ns2="be5354c4-0e25-4a55-a13a-f184d3286889" xmlns:ns3="21e512bd-f3db-430a-ad65-b231f8917b06" targetNamespace="http://schemas.microsoft.com/office/2006/metadata/properties" ma:root="true" ma:fieldsID="731c3eb40f5de46bf04aaef8d99d4987" ns2:_="" ns3:_="">
    <xsd:import namespace="be5354c4-0e25-4a55-a13a-f184d3286889"/>
    <xsd:import namespace="21e512bd-f3db-430a-ad65-b231f8917b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354c4-0e25-4a55-a13a-f184d32868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f931e2f-156e-4080-926c-6851c2f05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512bd-f3db-430a-ad65-b231f8917b0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9b3fa1a-1956-4792-bf07-8a12ba7afa09}" ma:internalName="TaxCatchAll" ma:showField="CatchAllData" ma:web="21e512bd-f3db-430a-ad65-b231f8917b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5354c4-0e25-4a55-a13a-f184d3286889">
      <Terms xmlns="http://schemas.microsoft.com/office/infopath/2007/PartnerControls"/>
    </lcf76f155ced4ddcb4097134ff3c332f>
    <TaxCatchAll xmlns="21e512bd-f3db-430a-ad65-b231f8917b06" xsi:nil="true"/>
  </documentManagement>
</p:properties>
</file>

<file path=customXml/itemProps1.xml><?xml version="1.0" encoding="utf-8"?>
<ds:datastoreItem xmlns:ds="http://schemas.openxmlformats.org/officeDocument/2006/customXml" ds:itemID="{AB1F04B0-7795-4BD9-B543-19D180074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5354c4-0e25-4a55-a13a-f184d3286889"/>
    <ds:schemaRef ds:uri="21e512bd-f3db-430a-ad65-b231f8917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10B048-4370-014A-9ABC-F85045A7CE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A5A967-D32D-435B-B2F8-1C71E2F708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C8ADCA-2C83-4920-A7C7-03C4E1801D47}">
  <ds:schemaRefs>
    <ds:schemaRef ds:uri="http://schemas.microsoft.com/office/2006/metadata/properties"/>
    <ds:schemaRef ds:uri="http://schemas.microsoft.com/office/infopath/2007/PartnerControls"/>
    <ds:schemaRef ds:uri="be5354c4-0e25-4a55-a13a-f184d3286889"/>
    <ds:schemaRef ds:uri="21e512bd-f3db-430a-ad65-b231f8917b06"/>
  </ds:schemaRefs>
</ds:datastoreItem>
</file>

<file path=docMetadata/LabelInfo.xml><?xml version="1.0" encoding="utf-8"?>
<clbl:labelList xmlns:clbl="http://schemas.microsoft.com/office/2020/mipLabelMetadata">
  <clbl:label id="{0a1a57ea-95cf-4b26-ae4d-b186c793574d}" enabled="0" method="" siteId="{0a1a57ea-95cf-4b26-ae4d-b186c793574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Inova 2024 New CME Flyer _ Inova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Eguino, Andrea C.</dc:creator>
  <cp:keywords/>
  <dc:description/>
  <cp:lastModifiedBy>Demonteverde O'Kelley, Miya</cp:lastModifiedBy>
  <cp:revision>2</cp:revision>
  <cp:lastPrinted>2024-01-05T21:31:00Z</cp:lastPrinted>
  <dcterms:created xsi:type="dcterms:W3CDTF">2026-09-01T19:39:00Z</dcterms:created>
  <dcterms:modified xsi:type="dcterms:W3CDTF">2026-09-01T19:39:00Z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0x0101001964222C555E8B48A1D7B91C4A3D7C15</vt:lpwstr>
  </property>
  <property fmtid="{D5CDD505-2E9C-101B-9397-08002B2CF9AE}" pid="3" name="MediaServiceImageTags">
    <vt:lpwstr/>
  </property>
</Properties>
</file>