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BA7" w14:textId="70D6DD2D" w:rsidR="009B07AB" w:rsidRDefault="0001043F" w:rsidP="003B0FD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B61A48" wp14:editId="3C4093AC">
                <wp:simplePos x="0" y="0"/>
                <wp:positionH relativeFrom="column">
                  <wp:posOffset>-447675</wp:posOffset>
                </wp:positionH>
                <wp:positionV relativeFrom="paragraph">
                  <wp:posOffset>2981325</wp:posOffset>
                </wp:positionV>
                <wp:extent cx="2120265" cy="4038600"/>
                <wp:effectExtent l="0" t="0" r="13335" b="0"/>
                <wp:wrapNone/>
                <wp:docPr id="13668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FFC97" w14:textId="25F630F0" w:rsidR="00C20FC0" w:rsidRDefault="00C20FC0" w:rsidP="0012113A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</w:pPr>
                            <w:r w:rsidRPr="0012113A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Thursday, </w:t>
                            </w:r>
                            <w:r w:rsidR="004B1A30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August 20</w:t>
                            </w:r>
                            <w:proofErr w:type="gramStart"/>
                            <w:r w:rsidR="008A0831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 2026</w:t>
                            </w:r>
                            <w:proofErr w:type="gramEnd"/>
                          </w:p>
                          <w:p w14:paraId="4D90B2FB" w14:textId="324EFB49" w:rsidR="0012113A" w:rsidRDefault="0012113A" w:rsidP="0012113A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</w:pPr>
                            <w:r w:rsidRPr="0012113A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  <w:t>12:00-1:00pm</w:t>
                            </w:r>
                          </w:p>
                          <w:p w14:paraId="66FBF073" w14:textId="38B6676A" w:rsidR="00B206BE" w:rsidRDefault="00C20FC0" w:rsidP="004E5E7C">
                            <w:pPr>
                              <w:pStyle w:val="IntroBody-1215BodyCopy"/>
                              <w:spacing w:before="120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</w:pPr>
                            <w:r w:rsidRPr="00C20FC0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>ISHV 1</w:t>
                            </w:r>
                            <w:r w:rsidRPr="00C20FC0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C20FC0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 xml:space="preserve"> Floor Conference room and</w:t>
                            </w:r>
                            <w:r w:rsidR="0006161F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 xml:space="preserve"> Teams</w:t>
                            </w:r>
                          </w:p>
                          <w:p w14:paraId="38EC4B6C" w14:textId="058A8CD3" w:rsidR="00487B04" w:rsidRPr="00487B04" w:rsidRDefault="009B4D2F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A3F3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87B04" w:rsidRPr="00487B04">
                              <w:rPr>
                                <w:b/>
                                <w:bCs/>
                              </w:rPr>
                              <w:t xml:space="preserve">Join: </w:t>
                            </w:r>
                            <w:hyperlink r:id="rId9" w:tooltip="Meeting join" w:history="1">
                              <w:r w:rsidR="00487B04"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https://teams.microsoft.com/meet/282165674566017?p=ZrzcUbtU6wCEH3r0BB</w:t>
                              </w:r>
                            </w:hyperlink>
                            <w:r w:rsidR="00487B04" w:rsidRPr="00487B0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C163BDC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Meeting ID: 282 165 674 566 017 </w:t>
                            </w:r>
                          </w:p>
                          <w:p w14:paraId="5C0347A7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Passcode: PH9vJ2eh </w:t>
                            </w:r>
                          </w:p>
                          <w:p w14:paraId="04E0BE9E" w14:textId="77777777" w:rsidR="00487B04" w:rsidRPr="00487B04" w:rsidRDefault="00000000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pict w14:anchorId="34018230">
                                <v:rect id="_x0000_i1026" style="width:468pt;height:.75pt" o:hralign="center" o:hrstd="t" o:hr="t" fillcolor="#a0a0a0" stroked="f"/>
                              </w:pict>
                            </w:r>
                          </w:p>
                          <w:p w14:paraId="3CFD6AEC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Need help?</w:t>
                              </w:r>
                            </w:hyperlink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1" w:history="1"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System reference</w:t>
                              </w:r>
                            </w:hyperlink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FBAA10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7B0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Dial in by phone</w:t>
                            </w:r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1B808D9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+1 571-307-</w:t>
                              </w:r>
                              <w:proofErr w:type="gramStart"/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5517,,</w:t>
                              </w:r>
                              <w:proofErr w:type="gramEnd"/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50510291#</w:t>
                              </w:r>
                            </w:hyperlink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 United States, Washington </w:t>
                            </w:r>
                          </w:p>
                          <w:p w14:paraId="7C3828EC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Pr="00487B0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Find a local number</w:t>
                              </w:r>
                            </w:hyperlink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86D980" w14:textId="77777777" w:rsidR="00487B04" w:rsidRPr="00487B04" w:rsidRDefault="00487B04" w:rsidP="00487B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87B04">
                              <w:rPr>
                                <w:sz w:val="18"/>
                                <w:szCs w:val="18"/>
                              </w:rPr>
                              <w:t xml:space="preserve">Phone conference ID: 505 102 91# </w:t>
                            </w:r>
                          </w:p>
                          <w:p w14:paraId="53512399" w14:textId="7D52CF66" w:rsidR="004E5E7C" w:rsidRPr="00B206BE" w:rsidRDefault="004E5E7C" w:rsidP="00487B04">
                            <w:pPr>
                              <w:rPr>
                                <w:rFonts w:ascii="Segoe UI" w:hAnsi="Segoe UI" w:cs="Segoe UI"/>
                                <w:color w:val="252424"/>
                                <w:sz w:val="16"/>
                                <w:szCs w:val="16"/>
                              </w:rPr>
                            </w:pPr>
                          </w:p>
                          <w:p w14:paraId="13B7101D" w14:textId="1AFB2FC5" w:rsidR="00D75B2A" w:rsidRPr="00D75B2A" w:rsidRDefault="001752CA" w:rsidP="004E5E7C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</w:pPr>
                            <w:r w:rsidRPr="0012113A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 xml:space="preserve">To claim credit, </w:t>
                            </w:r>
                            <w:r w:rsidRPr="0012113A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br/>
                              <w:t>text</w:t>
                            </w:r>
                            <w:r w:rsidR="00F872CC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C0D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>FEQPAM</w:t>
                            </w:r>
                          </w:p>
                          <w:p w14:paraId="2CE1CA05" w14:textId="30EE5461" w:rsidR="001752CA" w:rsidRPr="00B206BE" w:rsidRDefault="00D75B2A" w:rsidP="004E5E7C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</w:pPr>
                            <w:r w:rsidRPr="00B206BE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  <w:t>t</w:t>
                            </w:r>
                            <w:r w:rsidR="001752CA" w:rsidRPr="00B206BE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  <w:t>o 703.260.9391</w:t>
                            </w:r>
                          </w:p>
                          <w:p w14:paraId="6C636567" w14:textId="5E84076D" w:rsidR="0012113A" w:rsidRPr="00B206BE" w:rsidRDefault="0012113A" w:rsidP="004E5E7C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</w:pPr>
                            <w:r w:rsidRPr="00B206BE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  <w:t xml:space="preserve">Or login to the CME website </w:t>
                            </w:r>
                          </w:p>
                          <w:p w14:paraId="32666246" w14:textId="14642EAA" w:rsidR="0012113A" w:rsidRPr="00B206BE" w:rsidRDefault="0012113A" w:rsidP="004E5E7C">
                            <w:pPr>
                              <w:pStyle w:val="EventDetailsSubheads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</w:pPr>
                            <w:r w:rsidRPr="00B206BE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18"/>
                                <w:szCs w:val="18"/>
                              </w:rPr>
                              <w:t>cme.inova.org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61A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25pt;margin-top:234.75pt;width:166.95pt;height:3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" filled="f" stroked="f" strokeweight=".5pt">
                <v:textbox inset="0,0,0,0">
                  <w:txbxContent>
                    <w:p w14:paraId="312FFC97" w14:textId="25F630F0" w:rsidR="00C20FC0" w:rsidRDefault="00C20FC0" w:rsidP="0012113A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</w:pPr>
                      <w:r w:rsidRPr="0012113A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Thursday, </w:t>
                      </w:r>
                      <w:r w:rsidR="004B1A30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August 20</w:t>
                      </w:r>
                      <w:proofErr w:type="gramStart"/>
                      <w:r w:rsidR="008A0831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 2026</w:t>
                      </w:r>
                      <w:proofErr w:type="gramEnd"/>
                    </w:p>
                    <w:p w14:paraId="4D90B2FB" w14:textId="324EFB49" w:rsidR="0012113A" w:rsidRDefault="0012113A" w:rsidP="0012113A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</w:pPr>
                      <w:r w:rsidRPr="0012113A"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  <w:t>12:00-1:00pm</w:t>
                      </w:r>
                    </w:p>
                    <w:p w14:paraId="66FBF073" w14:textId="38B6676A" w:rsidR="00B206BE" w:rsidRDefault="00C20FC0" w:rsidP="004E5E7C">
                      <w:pPr>
                        <w:pStyle w:val="IntroBody-1215BodyCopy"/>
                        <w:spacing w:before="120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</w:pPr>
                      <w:r w:rsidRPr="00C20FC0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>ISHV 1</w:t>
                      </w:r>
                      <w:r w:rsidRPr="00C20FC0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C20FC0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 xml:space="preserve"> Floor Conference room and</w:t>
                      </w:r>
                      <w:r w:rsidR="0006161F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 xml:space="preserve"> Teams</w:t>
                      </w:r>
                    </w:p>
                    <w:p w14:paraId="38EC4B6C" w14:textId="058A8CD3" w:rsidR="00487B04" w:rsidRPr="00487B04" w:rsidRDefault="009B4D2F" w:rsidP="00487B04">
                      <w:pPr>
                        <w:rPr>
                          <w:sz w:val="18"/>
                          <w:szCs w:val="18"/>
                        </w:rPr>
                      </w:pPr>
                      <w:r w:rsidRPr="000A3F3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487B04" w:rsidRPr="00487B04">
                        <w:rPr>
                          <w:b/>
                          <w:bCs/>
                        </w:rPr>
                        <w:t xml:space="preserve">Join: </w:t>
                      </w:r>
                      <w:hyperlink r:id="rId14" w:tooltip="Meeting join" w:history="1">
                        <w:r w:rsidR="00487B04" w:rsidRPr="00487B04">
                          <w:rPr>
                            <w:rStyle w:val="Hyperlink"/>
                            <w:sz w:val="18"/>
                            <w:szCs w:val="18"/>
                          </w:rPr>
                          <w:t>https://teams.microsoft.com/meet/282165674566017?p=ZrzcUbtU6wCEH3r0BB</w:t>
                        </w:r>
                      </w:hyperlink>
                      <w:r w:rsidR="00487B04" w:rsidRPr="00487B0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C163BDC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r w:rsidRPr="00487B04">
                        <w:rPr>
                          <w:sz w:val="18"/>
                          <w:szCs w:val="18"/>
                        </w:rPr>
                        <w:t xml:space="preserve">Meeting ID: 282 165 674 566 017 </w:t>
                      </w:r>
                    </w:p>
                    <w:p w14:paraId="5C0347A7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r w:rsidRPr="00487B04">
                        <w:rPr>
                          <w:sz w:val="18"/>
                          <w:szCs w:val="18"/>
                        </w:rPr>
                        <w:t xml:space="preserve">Passcode: PH9vJ2eh </w:t>
                      </w:r>
                    </w:p>
                    <w:p w14:paraId="04E0BE9E" w14:textId="77777777" w:rsidR="00487B04" w:rsidRPr="00487B04" w:rsidRDefault="00000000" w:rsidP="00487B0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pict w14:anchorId="34018230">
                          <v:rect id="_x0000_i1026" style="width:468pt;height:.75pt" o:hralign="center" o:hrstd="t" o:hr="t" fillcolor="#a0a0a0" stroked="f"/>
                        </w:pict>
                      </w:r>
                    </w:p>
                    <w:p w14:paraId="3CFD6AEC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hyperlink r:id="rId15" w:history="1"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Need help?</w:t>
                        </w:r>
                      </w:hyperlink>
                      <w:r w:rsidRPr="00487B04">
                        <w:rPr>
                          <w:sz w:val="18"/>
                          <w:szCs w:val="18"/>
                        </w:rPr>
                        <w:t xml:space="preserve"> | </w:t>
                      </w:r>
                      <w:hyperlink r:id="rId16" w:history="1"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System reference</w:t>
                        </w:r>
                      </w:hyperlink>
                      <w:r w:rsidRPr="00487B0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FBAA10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r w:rsidRPr="00487B04">
                        <w:rPr>
                          <w:b/>
                          <w:bCs/>
                          <w:sz w:val="18"/>
                          <w:szCs w:val="18"/>
                        </w:rPr>
                        <w:t>Dial in by phone</w:t>
                      </w:r>
                      <w:r w:rsidRPr="00487B0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1B808D9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hyperlink r:id="rId17" w:history="1"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+1 571-307-</w:t>
                        </w:r>
                        <w:proofErr w:type="gramStart"/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5517,,</w:t>
                        </w:r>
                        <w:proofErr w:type="gramEnd"/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50510291#</w:t>
                        </w:r>
                      </w:hyperlink>
                      <w:r w:rsidRPr="00487B04">
                        <w:rPr>
                          <w:sz w:val="18"/>
                          <w:szCs w:val="18"/>
                        </w:rPr>
                        <w:t xml:space="preserve"> United States, Washington </w:t>
                      </w:r>
                    </w:p>
                    <w:p w14:paraId="7C3828EC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hyperlink r:id="rId18" w:history="1">
                        <w:r w:rsidRPr="00487B04">
                          <w:rPr>
                            <w:rStyle w:val="Hyperlink"/>
                            <w:sz w:val="18"/>
                            <w:szCs w:val="18"/>
                          </w:rPr>
                          <w:t>Find a local number</w:t>
                        </w:r>
                      </w:hyperlink>
                      <w:r w:rsidRPr="00487B04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86D980" w14:textId="77777777" w:rsidR="00487B04" w:rsidRPr="00487B04" w:rsidRDefault="00487B04" w:rsidP="00487B04">
                      <w:pPr>
                        <w:rPr>
                          <w:sz w:val="18"/>
                          <w:szCs w:val="18"/>
                        </w:rPr>
                      </w:pPr>
                      <w:r w:rsidRPr="00487B04">
                        <w:rPr>
                          <w:sz w:val="18"/>
                          <w:szCs w:val="18"/>
                        </w:rPr>
                        <w:t xml:space="preserve">Phone conference ID: 505 102 91# </w:t>
                      </w:r>
                    </w:p>
                    <w:p w14:paraId="53512399" w14:textId="7D52CF66" w:rsidR="004E5E7C" w:rsidRPr="00B206BE" w:rsidRDefault="004E5E7C" w:rsidP="00487B04">
                      <w:pPr>
                        <w:rPr>
                          <w:rFonts w:ascii="Segoe UI" w:hAnsi="Segoe UI" w:cs="Segoe UI"/>
                          <w:color w:val="252424"/>
                          <w:sz w:val="16"/>
                          <w:szCs w:val="16"/>
                        </w:rPr>
                      </w:pPr>
                    </w:p>
                    <w:p w14:paraId="13B7101D" w14:textId="1AFB2FC5" w:rsidR="00D75B2A" w:rsidRPr="00D75B2A" w:rsidRDefault="001752CA" w:rsidP="004E5E7C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</w:pPr>
                      <w:r w:rsidRPr="0012113A">
                        <w:rPr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 xml:space="preserve">To claim credit, </w:t>
                      </w:r>
                      <w:r w:rsidRPr="0012113A">
                        <w:rPr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br/>
                        <w:t>text</w:t>
                      </w:r>
                      <w:r w:rsidR="00F872CC">
                        <w:rPr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 xml:space="preserve"> </w:t>
                      </w:r>
                      <w:r w:rsidR="00057C0D">
                        <w:rPr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>FEQPAM</w:t>
                      </w:r>
                    </w:p>
                    <w:p w14:paraId="2CE1CA05" w14:textId="30EE5461" w:rsidR="001752CA" w:rsidRPr="00B206BE" w:rsidRDefault="00D75B2A" w:rsidP="004E5E7C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</w:pPr>
                      <w:r w:rsidRPr="00B206BE"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  <w:t>t</w:t>
                      </w:r>
                      <w:r w:rsidR="001752CA" w:rsidRPr="00B206BE"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  <w:t>o 703.260.9391</w:t>
                      </w:r>
                    </w:p>
                    <w:p w14:paraId="6C636567" w14:textId="5E84076D" w:rsidR="0012113A" w:rsidRPr="00B206BE" w:rsidRDefault="0012113A" w:rsidP="004E5E7C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</w:pPr>
                      <w:r w:rsidRPr="00B206BE"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  <w:t xml:space="preserve">Or login to the CME website </w:t>
                      </w:r>
                    </w:p>
                    <w:p w14:paraId="32666246" w14:textId="14642EAA" w:rsidR="0012113A" w:rsidRPr="00B206BE" w:rsidRDefault="0012113A" w:rsidP="004E5E7C">
                      <w:pPr>
                        <w:pStyle w:val="EventDetailsSubheads"/>
                        <w:spacing w:before="0"/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</w:pPr>
                      <w:r w:rsidRPr="00B206BE">
                        <w:rPr>
                          <w:rFonts w:ascii="Arial" w:hAnsi="Arial" w:cs="Arial"/>
                          <w:b/>
                          <w:bCs/>
                          <w:color w:val="182D7B"/>
                          <w:sz w:val="18"/>
                          <w:szCs w:val="18"/>
                        </w:rPr>
                        <w:t>cme.inova.org</w:t>
                      </w:r>
                    </w:p>
                  </w:txbxContent>
                </v:textbox>
              </v:shape>
            </w:pict>
          </mc:Fallback>
        </mc:AlternateContent>
      </w:r>
      <w:r w:rsidR="007B5A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FE276" wp14:editId="58E337A3">
                <wp:simplePos x="0" y="0"/>
                <wp:positionH relativeFrom="column">
                  <wp:posOffset>1952625</wp:posOffset>
                </wp:positionH>
                <wp:positionV relativeFrom="paragraph">
                  <wp:posOffset>3267075</wp:posOffset>
                </wp:positionV>
                <wp:extent cx="4335145" cy="3095625"/>
                <wp:effectExtent l="0" t="0" r="8255" b="9525"/>
                <wp:wrapNone/>
                <wp:docPr id="292154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145" cy="3095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91F63" w14:textId="17F943A5" w:rsidR="00066816" w:rsidRPr="008452FB" w:rsidRDefault="00066816" w:rsidP="00066816">
                            <w:pPr>
                              <w:pStyle w:val="IntroBody-1215BodyCopy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52FB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>Target audience:</w:t>
                            </w:r>
                            <w:r w:rsidRPr="008452FB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2113A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Members of the medical staff, cardiology practitioners, fellows</w:t>
                            </w:r>
                          </w:p>
                          <w:p w14:paraId="28B5D5E2" w14:textId="77777777" w:rsidR="00066816" w:rsidRPr="003B0FD3" w:rsidRDefault="00066816" w:rsidP="00066816">
                            <w:pPr>
                              <w:pStyle w:val="Body-1014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Learning objectives:</w:t>
                            </w:r>
                          </w:p>
                          <w:p w14:paraId="7E148068" w14:textId="2DCD1CE4" w:rsidR="004150D9" w:rsidRPr="000310EA" w:rsidRDefault="00B83E44" w:rsidP="005F2842">
                            <w:pPr>
                              <w:pStyle w:val="Body-1014BodyCopy"/>
                              <w:numPr>
                                <w:ilvl w:val="0"/>
                                <w:numId w:val="6"/>
                              </w:numPr>
                              <w:spacing w:before="0" w:after="0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0310EA">
                              <w:rPr>
                                <w:rFonts w:ascii="Arial" w:hAnsi="Arial" w:cs="Arial"/>
                                <w:color w:val="auto"/>
                              </w:rPr>
                              <w:t>Evaluate the efficacy of extended DAPT in reducing ischemic events among patients with MV-CAD</w:t>
                            </w:r>
                          </w:p>
                          <w:p w14:paraId="3E2ADA8D" w14:textId="5ECCD4DB" w:rsidR="00B83E44" w:rsidRPr="000310EA" w:rsidRDefault="00B83E44" w:rsidP="005F2842">
                            <w:pPr>
                              <w:pStyle w:val="Body-1014BodyCopy"/>
                              <w:numPr>
                                <w:ilvl w:val="0"/>
                                <w:numId w:val="6"/>
                              </w:numPr>
                              <w:spacing w:before="0" w:after="0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0310EA">
                              <w:rPr>
                                <w:rFonts w:ascii="Arial" w:hAnsi="Arial" w:cs="Arial"/>
                                <w:color w:val="auto"/>
                              </w:rPr>
                              <w:t>Assess the safety of extended DAPT, particular</w:t>
                            </w:r>
                            <w:r w:rsidR="000310EA" w:rsidRPr="000310EA">
                              <w:rPr>
                                <w:rFonts w:ascii="Arial" w:hAnsi="Arial" w:cs="Arial"/>
                                <w:color w:val="auto"/>
                              </w:rPr>
                              <w:t>ly its impact on major bleeding and the overall balance between ischemic benefit and bleeding risk</w:t>
                            </w:r>
                          </w:p>
                          <w:p w14:paraId="14DBF432" w14:textId="2802AEE9" w:rsidR="000310EA" w:rsidRPr="000310EA" w:rsidRDefault="000310EA" w:rsidP="005F2842">
                            <w:pPr>
                              <w:pStyle w:val="Body-1014BodyCopy"/>
                              <w:numPr>
                                <w:ilvl w:val="0"/>
                                <w:numId w:val="6"/>
                              </w:numPr>
                              <w:spacing w:before="0" w:after="0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0310EA">
                              <w:rPr>
                                <w:rFonts w:ascii="Arial" w:hAnsi="Arial" w:cs="Arial"/>
                                <w:color w:val="auto"/>
                              </w:rPr>
                              <w:t>Critically appraise the DAPT-MVD trial by evaluating its study design, patient selectin, endpoints, and applicability to contemporary clinical practice and individualized antiplatelet therapy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E276" id="_x0000_s1027" type="#_x0000_t202" style="position:absolute;margin-left:153.75pt;margin-top:257.25pt;width:341.35pt;height:24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" filled="f" stroked="f" strokeweight=".5pt">
                <v:textbox inset="0,0,0,0">
                  <w:txbxContent>
                    <w:p w14:paraId="13791F63" w14:textId="17F943A5" w:rsidR="00066816" w:rsidRPr="008452FB" w:rsidRDefault="00066816" w:rsidP="00066816">
                      <w:pPr>
                        <w:pStyle w:val="IntroBody-1215BodyCopy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8452FB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>Target audience:</w:t>
                      </w:r>
                      <w:r w:rsidRPr="008452FB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 xml:space="preserve"> </w:t>
                      </w:r>
                      <w:r w:rsidR="0012113A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Members of the medical staff, cardiology practitioners, fellows</w:t>
                      </w:r>
                    </w:p>
                    <w:p w14:paraId="28B5D5E2" w14:textId="77777777" w:rsidR="00066816" w:rsidRPr="003B0FD3" w:rsidRDefault="00066816" w:rsidP="00066816">
                      <w:pPr>
                        <w:pStyle w:val="Body-1014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Learning objectives:</w:t>
                      </w:r>
                    </w:p>
                    <w:p w14:paraId="7E148068" w14:textId="2DCD1CE4" w:rsidR="004150D9" w:rsidRPr="000310EA" w:rsidRDefault="00B83E44" w:rsidP="005F2842">
                      <w:pPr>
                        <w:pStyle w:val="Body-1014BodyCopy"/>
                        <w:numPr>
                          <w:ilvl w:val="0"/>
                          <w:numId w:val="6"/>
                        </w:numPr>
                        <w:spacing w:before="0" w:after="0"/>
                        <w:rPr>
                          <w:rFonts w:ascii="Arial" w:hAnsi="Arial" w:cs="Arial"/>
                          <w:color w:val="auto"/>
                        </w:rPr>
                      </w:pPr>
                      <w:r w:rsidRPr="000310EA">
                        <w:rPr>
                          <w:rFonts w:ascii="Arial" w:hAnsi="Arial" w:cs="Arial"/>
                          <w:color w:val="auto"/>
                        </w:rPr>
                        <w:t>Evaluate the efficacy of extended DAPT in reducing ischemic events among patients with MV-CAD</w:t>
                      </w:r>
                    </w:p>
                    <w:p w14:paraId="3E2ADA8D" w14:textId="5ECCD4DB" w:rsidR="00B83E44" w:rsidRPr="000310EA" w:rsidRDefault="00B83E44" w:rsidP="005F2842">
                      <w:pPr>
                        <w:pStyle w:val="Body-1014BodyCopy"/>
                        <w:numPr>
                          <w:ilvl w:val="0"/>
                          <w:numId w:val="6"/>
                        </w:numPr>
                        <w:spacing w:before="0" w:after="0"/>
                        <w:rPr>
                          <w:rFonts w:ascii="Arial" w:hAnsi="Arial" w:cs="Arial"/>
                          <w:color w:val="auto"/>
                        </w:rPr>
                      </w:pPr>
                      <w:r w:rsidRPr="000310EA">
                        <w:rPr>
                          <w:rFonts w:ascii="Arial" w:hAnsi="Arial" w:cs="Arial"/>
                          <w:color w:val="auto"/>
                        </w:rPr>
                        <w:t>Assess the safety of extended DAPT, particular</w:t>
                      </w:r>
                      <w:r w:rsidR="000310EA" w:rsidRPr="000310EA">
                        <w:rPr>
                          <w:rFonts w:ascii="Arial" w:hAnsi="Arial" w:cs="Arial"/>
                          <w:color w:val="auto"/>
                        </w:rPr>
                        <w:t>ly its impact on major bleeding and the overall balance between ischemic benefit and bleeding risk</w:t>
                      </w:r>
                    </w:p>
                    <w:p w14:paraId="14DBF432" w14:textId="2802AEE9" w:rsidR="000310EA" w:rsidRPr="000310EA" w:rsidRDefault="000310EA" w:rsidP="005F2842">
                      <w:pPr>
                        <w:pStyle w:val="Body-1014BodyCopy"/>
                        <w:numPr>
                          <w:ilvl w:val="0"/>
                          <w:numId w:val="6"/>
                        </w:numPr>
                        <w:spacing w:before="0" w:after="0"/>
                        <w:rPr>
                          <w:rFonts w:ascii="Arial" w:hAnsi="Arial" w:cs="Arial"/>
                          <w:color w:val="auto"/>
                        </w:rPr>
                      </w:pPr>
                      <w:r w:rsidRPr="000310EA">
                        <w:rPr>
                          <w:rFonts w:ascii="Arial" w:hAnsi="Arial" w:cs="Arial"/>
                          <w:color w:val="auto"/>
                        </w:rPr>
                        <w:t>Critically appraise the DAPT-MVD trial by evaluating its study design, patient selectin, endpoints, and applicability to contemporary clinical practice and individualized antiplatelet therapy</w:t>
                      </w:r>
                    </w:p>
                  </w:txbxContent>
                </v:textbox>
              </v:shape>
            </w:pict>
          </mc:Fallback>
        </mc:AlternateContent>
      </w:r>
      <w:r w:rsidR="004C2A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8362F" wp14:editId="6681685C">
                <wp:simplePos x="0" y="0"/>
                <wp:positionH relativeFrom="column">
                  <wp:posOffset>-485775</wp:posOffset>
                </wp:positionH>
                <wp:positionV relativeFrom="paragraph">
                  <wp:posOffset>800100</wp:posOffset>
                </wp:positionV>
                <wp:extent cx="5640070" cy="1323975"/>
                <wp:effectExtent l="0" t="0" r="0" b="9525"/>
                <wp:wrapNone/>
                <wp:docPr id="30159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070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B5512" w14:textId="37645689" w:rsidR="00066816" w:rsidRPr="00C07401" w:rsidRDefault="00D3471B" w:rsidP="00824559">
                            <w:pPr>
                              <w:spacing w:after="4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0740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52"/>
                                <w:szCs w:val="52"/>
                              </w:rPr>
                              <w:t>Journal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362F" id="_x0000_s1028" type="#_x0000_t202" style="position:absolute;margin-left:-38.25pt;margin-top:63pt;width:444.1pt;height:10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" filled="f" stroked="f" strokeweight=".5pt">
                <v:textbox inset="0,0,0,0">
                  <w:txbxContent>
                    <w:p w14:paraId="237B5512" w14:textId="37645689" w:rsidR="00066816" w:rsidRPr="00C07401" w:rsidRDefault="00D3471B" w:rsidP="00824559">
                      <w:pPr>
                        <w:spacing w:after="4"/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</w:rPr>
                      </w:pPr>
                      <w:r w:rsidRPr="00C07401">
                        <w:rPr>
                          <w:rFonts w:ascii="Times New Roman" w:hAnsi="Times New Roman" w:cs="Times New Roman"/>
                          <w:color w:val="FFFFFF" w:themeColor="background1"/>
                          <w:sz w:val="52"/>
                          <w:szCs w:val="52"/>
                        </w:rPr>
                        <w:t>Journal Review</w:t>
                      </w:r>
                    </w:p>
                  </w:txbxContent>
                </v:textbox>
              </v:shape>
            </w:pict>
          </mc:Fallback>
        </mc:AlternateContent>
      </w:r>
      <w:r w:rsidR="00C20F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4CF75" wp14:editId="5D9CDCF7">
                <wp:simplePos x="0" y="0"/>
                <wp:positionH relativeFrom="column">
                  <wp:posOffset>-333375</wp:posOffset>
                </wp:positionH>
                <wp:positionV relativeFrom="paragraph">
                  <wp:posOffset>485775</wp:posOffset>
                </wp:positionV>
                <wp:extent cx="3733800" cy="304800"/>
                <wp:effectExtent l="0" t="0" r="0" b="0"/>
                <wp:wrapNone/>
                <wp:docPr id="203065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36F6" w14:textId="40AE461E" w:rsidR="00066816" w:rsidRPr="00824559" w:rsidRDefault="00C20F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Cardio</w:t>
                            </w:r>
                            <w:r w:rsidR="00BB585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logy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Disease Fellows Conference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CF75" id="Text Box 3" o:spid="_x0000_s1029" type="#_x0000_t202" style="position:absolute;margin-left:-26.25pt;margin-top:38.25pt;width:29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" filled="f" stroked="f" strokeweight=".5pt">
                <v:textbox inset="0,0,0,0">
                  <w:txbxContent>
                    <w:p w14:paraId="15A136F6" w14:textId="40AE461E" w:rsidR="00066816" w:rsidRPr="00824559" w:rsidRDefault="00C20FC0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Cardio</w:t>
                      </w:r>
                      <w:r w:rsidR="00BB585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logy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Disease Fellows Conference</w:t>
                      </w:r>
                    </w:p>
                  </w:txbxContent>
                </v:textbox>
              </v:shape>
            </w:pict>
          </mc:Fallback>
        </mc:AlternateContent>
      </w:r>
      <w:r w:rsidR="00C20FC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FD7B13" wp14:editId="5566A5A8">
                <wp:simplePos x="0" y="0"/>
                <wp:positionH relativeFrom="column">
                  <wp:posOffset>2990850</wp:posOffset>
                </wp:positionH>
                <wp:positionV relativeFrom="paragraph">
                  <wp:posOffset>-200026</wp:posOffset>
                </wp:positionV>
                <wp:extent cx="3195320" cy="428625"/>
                <wp:effectExtent l="0" t="0" r="5080" b="9525"/>
                <wp:wrapNone/>
                <wp:docPr id="1296253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DB60A" w14:textId="4172E6E1" w:rsidR="00C20FC0" w:rsidRDefault="00C20FC0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Cardio</w:t>
                            </w:r>
                            <w:r w:rsidR="00BB585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Disease Fellowship</w:t>
                            </w:r>
                          </w:p>
                          <w:p w14:paraId="55617857" w14:textId="33E2728F" w:rsidR="0057022A" w:rsidRPr="00066816" w:rsidRDefault="00C20FC0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Inova Schar Heart and Vascular</w:t>
                            </w:r>
                            <w:r w:rsidR="0057022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D7B13" id="_x0000_s1030" type="#_x0000_t202" style="position:absolute;margin-left:235.5pt;margin-top:-15.75pt;width:251.6pt;height:33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" filled="f" stroked="f" strokeweight=".5pt">
                <v:textbox inset="0,0,0,0">
                  <w:txbxContent>
                    <w:p w14:paraId="744DB60A" w14:textId="4172E6E1" w:rsidR="00C20FC0" w:rsidRDefault="00C20FC0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Cardio</w:t>
                      </w:r>
                      <w:r w:rsidR="00BB585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logy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Disease Fellowship</w:t>
                      </w:r>
                    </w:p>
                    <w:p w14:paraId="55617857" w14:textId="33E2728F" w:rsidR="0057022A" w:rsidRPr="00066816" w:rsidRDefault="00C20FC0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Inova Schar Heart and Vascular</w:t>
                      </w:r>
                      <w:r w:rsidR="0057022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3604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101EA" wp14:editId="05A02622">
                <wp:simplePos x="0" y="0"/>
                <wp:positionH relativeFrom="column">
                  <wp:posOffset>-295275</wp:posOffset>
                </wp:positionH>
                <wp:positionV relativeFrom="paragraph">
                  <wp:posOffset>6838950</wp:posOffset>
                </wp:positionV>
                <wp:extent cx="6614652" cy="1355725"/>
                <wp:effectExtent l="0" t="0" r="15240" b="0"/>
                <wp:wrapNone/>
                <wp:docPr id="501993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652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D7A8" w14:textId="77777777" w:rsidR="00336048" w:rsidRPr="000826BF" w:rsidRDefault="00336048" w:rsidP="000826B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826BF">
                              <w:rPr>
                                <w:rFonts w:ascii="Arial" w:hAnsi="Arial" w:cs="Arial"/>
                                <w:i/>
                                <w:i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Accreditation</w:t>
                            </w:r>
                            <w:r w:rsidRPr="000826B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:</w:t>
                            </w:r>
                            <w:r w:rsidRPr="000826BF">
                              <w:rPr>
                                <w:rFonts w:ascii="Arial" w:hAnsi="Arial" w:cs="Arial"/>
                                <w:i/>
                                <w:i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826BF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0826BF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>Inova Office of Continuing Medical Education is accredited by the Medical Society of Virginia to provide continuing medical education for physicians.</w:t>
                            </w:r>
                          </w:p>
                          <w:p w14:paraId="2A1AFF2E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Credit designation: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</w:r>
                          </w:p>
                          <w:p w14:paraId="7EBBD6F9" w14:textId="77777777" w:rsidR="001752CA" w:rsidRPr="003B0FD3" w:rsidRDefault="001752CA" w:rsidP="001752CA">
                            <w:pPr>
                              <w:pStyle w:val="Bullets-1014BodyCopy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01EA" id="_x0000_s1031" type="#_x0000_t202" style="position:absolute;margin-left:-23.25pt;margin-top:538.5pt;width:520.85pt;height:10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" filled="f" stroked="f" strokeweight=".5pt">
                <v:textbox inset="0,0,0,0">
                  <w:txbxContent>
                    <w:p w14:paraId="23E1D7A8" w14:textId="77777777" w:rsidR="00336048" w:rsidRPr="000826BF" w:rsidRDefault="00336048" w:rsidP="000826B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</w:pPr>
                      <w:r w:rsidRPr="000826BF">
                        <w:rPr>
                          <w:rFonts w:ascii="Arial" w:hAnsi="Arial" w:cs="Arial"/>
                          <w:i/>
                          <w:iCs/>
                          <w:color w:val="182D7B"/>
                          <w:kern w:val="0"/>
                          <w:sz w:val="16"/>
                          <w:szCs w:val="16"/>
                        </w:rPr>
                        <w:t>Accreditation</w:t>
                      </w:r>
                      <w:r w:rsidRPr="000826B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182D7B"/>
                          <w:kern w:val="0"/>
                          <w:sz w:val="16"/>
                          <w:szCs w:val="16"/>
                        </w:rPr>
                        <w:t>:</w:t>
                      </w:r>
                      <w:r w:rsidRPr="000826BF">
                        <w:rPr>
                          <w:rFonts w:ascii="Arial" w:hAnsi="Arial" w:cs="Arial"/>
                          <w:i/>
                          <w:iCs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0826BF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kern w:val="0"/>
                          <w:sz w:val="16"/>
                          <w:szCs w:val="16"/>
                        </w:rPr>
                        <w:t xml:space="preserve">The </w:t>
                      </w:r>
                      <w:r w:rsidRPr="000826BF"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  <w:t>Inova Office of Continuing Medical Education is accredited by the Medical Society of Virginia to provide continuing medical education for physicians.</w:t>
                      </w:r>
                    </w:p>
                    <w:p w14:paraId="2A1AFF2E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Credit designation: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</w:r>
                    </w:p>
                    <w:p w14:paraId="7EBBD6F9" w14:textId="77777777" w:rsidR="001752CA" w:rsidRPr="003B0FD3" w:rsidRDefault="001752CA" w:rsidP="001752CA">
                      <w:pPr>
                        <w:pStyle w:val="Bullets-1014BodyCopy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w:drawing>
          <wp:anchor distT="0" distB="0" distL="114300" distR="114300" simplePos="0" relativeHeight="251655167" behindDoc="1" locked="0" layoutInCell="1" allowOverlap="1" wp14:anchorId="181EF531" wp14:editId="2695F438">
            <wp:simplePos x="0" y="0"/>
            <wp:positionH relativeFrom="column">
              <wp:posOffset>-955343</wp:posOffset>
            </wp:positionH>
            <wp:positionV relativeFrom="paragraph">
              <wp:posOffset>-928047</wp:posOffset>
            </wp:positionV>
            <wp:extent cx="7829550" cy="3903260"/>
            <wp:effectExtent l="0" t="0" r="0" b="2540"/>
            <wp:wrapNone/>
            <wp:docPr id="1339994084" name="Picture 6" descr="A blue and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4084" name="Picture 6" descr="A blue and black backgroun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330" cy="3908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E58356" wp14:editId="618D03C6">
                <wp:simplePos x="0" y="0"/>
                <wp:positionH relativeFrom="column">
                  <wp:posOffset>-295275</wp:posOffset>
                </wp:positionH>
                <wp:positionV relativeFrom="paragraph">
                  <wp:posOffset>2256799</wp:posOffset>
                </wp:positionV>
                <wp:extent cx="3195320" cy="571500"/>
                <wp:effectExtent l="0" t="0" r="5080" b="0"/>
                <wp:wrapNone/>
                <wp:docPr id="5361738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64096" w14:textId="67E55F2D" w:rsidR="00066816" w:rsidRDefault="004B1A3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Yasser Jamil</w:t>
                            </w:r>
                            <w:r w:rsidR="003A6AE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, MD</w:t>
                            </w:r>
                          </w:p>
                          <w:p w14:paraId="2F3CC3D4" w14:textId="01960BF4" w:rsidR="0012113A" w:rsidRPr="00824559" w:rsidRDefault="0012113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Cardiovascular Fellow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58356" id="_x0000_s1032" type="#_x0000_t202" style="position:absolute;margin-left:-23.25pt;margin-top:177.7pt;width:251.6pt;height: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" filled="f" stroked="f" strokeweight=".5pt">
                <v:textbox inset="0,0,0,0">
                  <w:txbxContent>
                    <w:p w14:paraId="12064096" w14:textId="67E55F2D" w:rsidR="00066816" w:rsidRDefault="004B1A30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Yasser Jamil</w:t>
                      </w:r>
                      <w:r w:rsidR="003A6AE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, MD</w:t>
                      </w:r>
                    </w:p>
                    <w:p w14:paraId="2F3CC3D4" w14:textId="01960BF4" w:rsidR="0012113A" w:rsidRPr="00824559" w:rsidRDefault="0012113A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Cardiovascular Fellow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07394C" wp14:editId="032E0F60">
                <wp:simplePos x="0" y="0"/>
                <wp:positionH relativeFrom="column">
                  <wp:posOffset>-323215</wp:posOffset>
                </wp:positionH>
                <wp:positionV relativeFrom="paragraph">
                  <wp:posOffset>8199120</wp:posOffset>
                </wp:positionV>
                <wp:extent cx="6613771" cy="0"/>
                <wp:effectExtent l="0" t="12700" r="15875" b="12700"/>
                <wp:wrapNone/>
                <wp:docPr id="13206183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D0566D" id="Straight Connector 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45pt,645.6pt" to="495.3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" strokecolor="#cfcdcd [2894]" strokeweight="1.5pt">
                <v:stroke joinstyle="miter"/>
              </v:line>
            </w:pict>
          </mc:Fallback>
        </mc:AlternateContent>
      </w:r>
      <w:r w:rsidR="00824559" w:rsidRPr="00066816">
        <w:rPr>
          <w:noProof/>
        </w:rPr>
        <w:drawing>
          <wp:anchor distT="0" distB="0" distL="114300" distR="114300" simplePos="0" relativeHeight="251664384" behindDoc="0" locked="0" layoutInCell="1" allowOverlap="1" wp14:anchorId="1910859B" wp14:editId="29E259D6">
            <wp:simplePos x="0" y="0"/>
            <wp:positionH relativeFrom="column">
              <wp:posOffset>-291465</wp:posOffset>
            </wp:positionH>
            <wp:positionV relativeFrom="paragraph">
              <wp:posOffset>8316595</wp:posOffset>
            </wp:positionV>
            <wp:extent cx="1168400" cy="508000"/>
            <wp:effectExtent l="0" t="0" r="0" b="0"/>
            <wp:wrapNone/>
            <wp:docPr id="37436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102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B9D3F01" wp14:editId="0A870885">
                <wp:simplePos x="0" y="0"/>
                <wp:positionH relativeFrom="column">
                  <wp:posOffset>5450205</wp:posOffset>
                </wp:positionH>
                <wp:positionV relativeFrom="paragraph">
                  <wp:posOffset>8502015</wp:posOffset>
                </wp:positionV>
                <wp:extent cx="838200" cy="193040"/>
                <wp:effectExtent l="0" t="0" r="12700" b="10160"/>
                <wp:wrapNone/>
                <wp:docPr id="4556679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93040"/>
                          <a:chOff x="2356512" y="0"/>
                          <a:chExt cx="838807" cy="193040"/>
                        </a:xfrm>
                      </wpg:grpSpPr>
                      <wps:wsp>
                        <wps:cNvPr id="128409713" name="Text Box 3"/>
                        <wps:cNvSpPr txBox="1"/>
                        <wps:spPr>
                          <a:xfrm>
                            <a:off x="2356512" y="0"/>
                            <a:ext cx="838807" cy="16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50E2F9" w14:textId="77777777" w:rsidR="0057022A" w:rsidRPr="0057022A" w:rsidRDefault="0057022A" w:rsidP="0057022A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</w:pPr>
                              <w:r w:rsidRPr="0057022A"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Inova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66621" name="Straight Connector 7"/>
                        <wps:cNvCnPr/>
                        <wps:spPr>
                          <a:xfrm>
                            <a:off x="2625947" y="193040"/>
                            <a:ext cx="5687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4BAE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D3F01" id="Group 8" o:spid="_x0000_s1033" style="position:absolute;margin-left:429.15pt;margin-top:669.45pt;width:66pt;height:15.2pt;z-index:251691008;mso-width-relative:margin" coordorigin="23565" coordsize="8388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">
                <v:shape id="_x0000_s1034" type="#_x0000_t202" style="position:absolute;left:23565;width:838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" filled="f" stroked="f" strokeweight=".5pt">
                  <v:textbox inset="0,0,0,0">
                    <w:txbxContent>
                      <w:p w14:paraId="4950E2F9" w14:textId="77777777" w:rsidR="0057022A" w:rsidRPr="0057022A" w:rsidRDefault="0057022A" w:rsidP="0057022A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</w:pPr>
                        <w:r w:rsidRPr="0057022A"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Inova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.org</w:t>
                        </w:r>
                      </w:p>
                    </w:txbxContent>
                  </v:textbox>
                </v:shape>
                <v:line id="Straight Connector 7" o:spid="_x0000_s1035" style="position:absolute;visibility:visible;mso-wrap-style:square" from="26259,1930" to="31947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" strokecolor="#24baec" strokeweight="1.5pt">
                  <v:stroke joinstyle="miter"/>
                </v:line>
              </v:group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5E933B" wp14:editId="3C433220">
                <wp:simplePos x="0" y="0"/>
                <wp:positionH relativeFrom="column">
                  <wp:posOffset>-2919095</wp:posOffset>
                </wp:positionH>
                <wp:positionV relativeFrom="paragraph">
                  <wp:posOffset>1205230</wp:posOffset>
                </wp:positionV>
                <wp:extent cx="600710" cy="600710"/>
                <wp:effectExtent l="0" t="0" r="8890" b="8890"/>
                <wp:wrapNone/>
                <wp:docPr id="1386776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9ADD4" id="Rectangle 1" o:spid="_x0000_s1026" style="position:absolute;margin-left:-229.85pt;margin-top:94.9pt;width:47.3pt;height:47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" fillcolor="#4472c4 [3204]" strokecolor="#09101d [484]" strokeweight="1pt"/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E6BA7B" wp14:editId="70D64373">
                <wp:simplePos x="0" y="0"/>
                <wp:positionH relativeFrom="column">
                  <wp:posOffset>-1532363</wp:posOffset>
                </wp:positionH>
                <wp:positionV relativeFrom="paragraph">
                  <wp:posOffset>1808062</wp:posOffset>
                </wp:positionV>
                <wp:extent cx="601128" cy="601128"/>
                <wp:effectExtent l="0" t="0" r="8890" b="8890"/>
                <wp:wrapNone/>
                <wp:docPr id="1024000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28" cy="601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92459" id="Rectangle 1" o:spid="_x0000_s1026" style="position:absolute;margin-left:-120.65pt;margin-top:142.35pt;width:47.35pt;height:47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" fillcolor="#4472c4 [3204]" strokecolor="#09101d [484]" strokeweight="1pt"/>
            </w:pict>
          </mc:Fallback>
        </mc:AlternateContent>
      </w:r>
      <w:r w:rsidR="008452FB" w:rsidRPr="009B07AB">
        <w:rPr>
          <w:noProof/>
        </w:rPr>
        <w:drawing>
          <wp:anchor distT="0" distB="0" distL="114300" distR="114300" simplePos="0" relativeHeight="251676672" behindDoc="0" locked="0" layoutInCell="1" allowOverlap="1" wp14:anchorId="213DD451" wp14:editId="5C06DCD9">
            <wp:simplePos x="0" y="0"/>
            <wp:positionH relativeFrom="column">
              <wp:posOffset>-325755</wp:posOffset>
            </wp:positionH>
            <wp:positionV relativeFrom="paragraph">
              <wp:posOffset>-358924</wp:posOffset>
            </wp:positionV>
            <wp:extent cx="2095500" cy="368300"/>
            <wp:effectExtent l="0" t="0" r="0" b="0"/>
            <wp:wrapNone/>
            <wp:docPr id="95383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2017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F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535E3B" wp14:editId="2F52B867">
                <wp:simplePos x="0" y="0"/>
                <wp:positionH relativeFrom="column">
                  <wp:posOffset>-7369810</wp:posOffset>
                </wp:positionH>
                <wp:positionV relativeFrom="paragraph">
                  <wp:posOffset>-925830</wp:posOffset>
                </wp:positionV>
                <wp:extent cx="565785" cy="565785"/>
                <wp:effectExtent l="0" t="0" r="5715" b="5715"/>
                <wp:wrapNone/>
                <wp:docPr id="45203989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565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E9D20" id="Rectangle 10" o:spid="_x0000_s1026" style="position:absolute;margin-left:-580.3pt;margin-top:-72.9pt;width:44.55pt;height:44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" fillcolor="red" stroked="f" strokeweight="1pt"/>
            </w:pict>
          </mc:Fallback>
        </mc:AlternateContent>
      </w:r>
      <w:r w:rsidR="004C2A9D">
        <w:rPr>
          <w:noProof/>
        </w:rPr>
        <w:t>Tirzepati</w:t>
      </w:r>
      <w:r w:rsidR="00066816" w:rsidRPr="00066816">
        <w:rPr>
          <w:noProof/>
        </w:rPr>
        <w:t xml:space="preserve"> </w:t>
      </w:r>
    </w:p>
    <w:sectPr w:rsidR="009B07AB" w:rsidSect="008245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s Grotesque Pro Medium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 Black">
    <w:altName w:val="Arial"/>
    <w:charset w:val="00"/>
    <w:family w:val="swiss"/>
    <w:pitch w:val="variable"/>
    <w:sig w:usb0="000002C7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D9D"/>
    <w:multiLevelType w:val="hybridMultilevel"/>
    <w:tmpl w:val="9FD66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4AFB"/>
    <w:multiLevelType w:val="hybridMultilevel"/>
    <w:tmpl w:val="98266D4E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12216"/>
    <w:multiLevelType w:val="hybridMultilevel"/>
    <w:tmpl w:val="CA604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AF209C"/>
    <w:multiLevelType w:val="multilevel"/>
    <w:tmpl w:val="80D6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F3AD0"/>
    <w:multiLevelType w:val="hybridMultilevel"/>
    <w:tmpl w:val="626EB5D0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200A3"/>
    <w:multiLevelType w:val="hybridMultilevel"/>
    <w:tmpl w:val="4E160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9C7857"/>
    <w:multiLevelType w:val="multilevel"/>
    <w:tmpl w:val="4E160A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916178">
    <w:abstractNumId w:val="5"/>
  </w:num>
  <w:num w:numId="2" w16cid:durableId="516583739">
    <w:abstractNumId w:val="6"/>
  </w:num>
  <w:num w:numId="3" w16cid:durableId="1597128988">
    <w:abstractNumId w:val="4"/>
  </w:num>
  <w:num w:numId="4" w16cid:durableId="1259756255">
    <w:abstractNumId w:val="1"/>
  </w:num>
  <w:num w:numId="5" w16cid:durableId="2045985139">
    <w:abstractNumId w:val="3"/>
  </w:num>
  <w:num w:numId="6" w16cid:durableId="356472715">
    <w:abstractNumId w:val="2"/>
  </w:num>
  <w:num w:numId="7" w16cid:durableId="29970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BA4"/>
    <w:rsid w:val="0001043F"/>
    <w:rsid w:val="000310EA"/>
    <w:rsid w:val="00042A57"/>
    <w:rsid w:val="00053D0A"/>
    <w:rsid w:val="00057C0D"/>
    <w:rsid w:val="0006161F"/>
    <w:rsid w:val="00066816"/>
    <w:rsid w:val="000826BF"/>
    <w:rsid w:val="000861A7"/>
    <w:rsid w:val="000A3F38"/>
    <w:rsid w:val="000A6E76"/>
    <w:rsid w:val="000B36B4"/>
    <w:rsid w:val="000B5E2D"/>
    <w:rsid w:val="000E7813"/>
    <w:rsid w:val="000E7906"/>
    <w:rsid w:val="0012113A"/>
    <w:rsid w:val="00121869"/>
    <w:rsid w:val="0014167B"/>
    <w:rsid w:val="001416FE"/>
    <w:rsid w:val="00172A3B"/>
    <w:rsid w:val="001752CA"/>
    <w:rsid w:val="0018511A"/>
    <w:rsid w:val="001C0576"/>
    <w:rsid w:val="001C0FDD"/>
    <w:rsid w:val="001C5757"/>
    <w:rsid w:val="0020679D"/>
    <w:rsid w:val="00217B3A"/>
    <w:rsid w:val="00232EAF"/>
    <w:rsid w:val="00253676"/>
    <w:rsid w:val="00264697"/>
    <w:rsid w:val="00282160"/>
    <w:rsid w:val="00282775"/>
    <w:rsid w:val="00290B31"/>
    <w:rsid w:val="002A5915"/>
    <w:rsid w:val="002B045A"/>
    <w:rsid w:val="002B0DDA"/>
    <w:rsid w:val="002C6610"/>
    <w:rsid w:val="002C7A15"/>
    <w:rsid w:val="002D0076"/>
    <w:rsid w:val="00302029"/>
    <w:rsid w:val="00305891"/>
    <w:rsid w:val="0032094D"/>
    <w:rsid w:val="00324E64"/>
    <w:rsid w:val="003303C7"/>
    <w:rsid w:val="00335B2A"/>
    <w:rsid w:val="00336048"/>
    <w:rsid w:val="00340A4B"/>
    <w:rsid w:val="00344D0D"/>
    <w:rsid w:val="00347FD0"/>
    <w:rsid w:val="0036111A"/>
    <w:rsid w:val="00371A64"/>
    <w:rsid w:val="003A6AED"/>
    <w:rsid w:val="003B0FD3"/>
    <w:rsid w:val="003C23EA"/>
    <w:rsid w:val="003C692E"/>
    <w:rsid w:val="003D218B"/>
    <w:rsid w:val="003E67FD"/>
    <w:rsid w:val="004150D9"/>
    <w:rsid w:val="00426C5A"/>
    <w:rsid w:val="00434F10"/>
    <w:rsid w:val="00447A2F"/>
    <w:rsid w:val="00452399"/>
    <w:rsid w:val="004804CF"/>
    <w:rsid w:val="004844AF"/>
    <w:rsid w:val="00487B04"/>
    <w:rsid w:val="004919E4"/>
    <w:rsid w:val="00496383"/>
    <w:rsid w:val="0049677E"/>
    <w:rsid w:val="004A3006"/>
    <w:rsid w:val="004A33E1"/>
    <w:rsid w:val="004A521B"/>
    <w:rsid w:val="004B1A30"/>
    <w:rsid w:val="004C2A9D"/>
    <w:rsid w:val="004E17D6"/>
    <w:rsid w:val="004E5E7C"/>
    <w:rsid w:val="00510237"/>
    <w:rsid w:val="00513943"/>
    <w:rsid w:val="00514BC2"/>
    <w:rsid w:val="005240F1"/>
    <w:rsid w:val="005474EE"/>
    <w:rsid w:val="0055451B"/>
    <w:rsid w:val="005549B2"/>
    <w:rsid w:val="00565710"/>
    <w:rsid w:val="0057022A"/>
    <w:rsid w:val="005A5866"/>
    <w:rsid w:val="005C0D61"/>
    <w:rsid w:val="005C6344"/>
    <w:rsid w:val="005D090D"/>
    <w:rsid w:val="005F2842"/>
    <w:rsid w:val="005F497F"/>
    <w:rsid w:val="005F4E7D"/>
    <w:rsid w:val="005F611E"/>
    <w:rsid w:val="0060140F"/>
    <w:rsid w:val="0068048E"/>
    <w:rsid w:val="006D0FE1"/>
    <w:rsid w:val="006F3E2A"/>
    <w:rsid w:val="006F516C"/>
    <w:rsid w:val="00765475"/>
    <w:rsid w:val="00766B3A"/>
    <w:rsid w:val="00791524"/>
    <w:rsid w:val="00797157"/>
    <w:rsid w:val="007B039D"/>
    <w:rsid w:val="007B5AD4"/>
    <w:rsid w:val="007C0253"/>
    <w:rsid w:val="007D29AC"/>
    <w:rsid w:val="008164FB"/>
    <w:rsid w:val="00821632"/>
    <w:rsid w:val="00824559"/>
    <w:rsid w:val="00837B7C"/>
    <w:rsid w:val="008452FB"/>
    <w:rsid w:val="00860E23"/>
    <w:rsid w:val="00870B8C"/>
    <w:rsid w:val="00885637"/>
    <w:rsid w:val="00890B5E"/>
    <w:rsid w:val="008A0831"/>
    <w:rsid w:val="008C6018"/>
    <w:rsid w:val="008D38CE"/>
    <w:rsid w:val="008E658C"/>
    <w:rsid w:val="00910EDD"/>
    <w:rsid w:val="009150A3"/>
    <w:rsid w:val="00920C24"/>
    <w:rsid w:val="00930DD2"/>
    <w:rsid w:val="00931D61"/>
    <w:rsid w:val="00945119"/>
    <w:rsid w:val="009554EE"/>
    <w:rsid w:val="00974A02"/>
    <w:rsid w:val="00981FE8"/>
    <w:rsid w:val="0098483B"/>
    <w:rsid w:val="009B07AB"/>
    <w:rsid w:val="009B1BA4"/>
    <w:rsid w:val="009B45E8"/>
    <w:rsid w:val="009B4D2F"/>
    <w:rsid w:val="009B7D50"/>
    <w:rsid w:val="009D7795"/>
    <w:rsid w:val="009F0903"/>
    <w:rsid w:val="00A04AE9"/>
    <w:rsid w:val="00A11BBD"/>
    <w:rsid w:val="00A54F80"/>
    <w:rsid w:val="00A70167"/>
    <w:rsid w:val="00A705B1"/>
    <w:rsid w:val="00A724AB"/>
    <w:rsid w:val="00A80906"/>
    <w:rsid w:val="00A80EB9"/>
    <w:rsid w:val="00AA3A3B"/>
    <w:rsid w:val="00AA551F"/>
    <w:rsid w:val="00AD7F0F"/>
    <w:rsid w:val="00B206BE"/>
    <w:rsid w:val="00B24FA0"/>
    <w:rsid w:val="00B2682A"/>
    <w:rsid w:val="00B371F5"/>
    <w:rsid w:val="00B44830"/>
    <w:rsid w:val="00B537DC"/>
    <w:rsid w:val="00B54CF1"/>
    <w:rsid w:val="00B83E44"/>
    <w:rsid w:val="00B85827"/>
    <w:rsid w:val="00B909BA"/>
    <w:rsid w:val="00B9182D"/>
    <w:rsid w:val="00BA3EF0"/>
    <w:rsid w:val="00BB28AD"/>
    <w:rsid w:val="00BB3B70"/>
    <w:rsid w:val="00BB585C"/>
    <w:rsid w:val="00BD299E"/>
    <w:rsid w:val="00BD40BB"/>
    <w:rsid w:val="00BD4248"/>
    <w:rsid w:val="00BF53E6"/>
    <w:rsid w:val="00BF715C"/>
    <w:rsid w:val="00C07401"/>
    <w:rsid w:val="00C20FC0"/>
    <w:rsid w:val="00C6245A"/>
    <w:rsid w:val="00C755D9"/>
    <w:rsid w:val="00C81703"/>
    <w:rsid w:val="00C835CF"/>
    <w:rsid w:val="00C86685"/>
    <w:rsid w:val="00C96D7C"/>
    <w:rsid w:val="00CA0150"/>
    <w:rsid w:val="00CA78D7"/>
    <w:rsid w:val="00CC0A9F"/>
    <w:rsid w:val="00CE2B80"/>
    <w:rsid w:val="00CE5153"/>
    <w:rsid w:val="00D3471B"/>
    <w:rsid w:val="00D3785E"/>
    <w:rsid w:val="00D400C6"/>
    <w:rsid w:val="00D43BEB"/>
    <w:rsid w:val="00D73EE2"/>
    <w:rsid w:val="00D75B2A"/>
    <w:rsid w:val="00D77FDB"/>
    <w:rsid w:val="00D8242B"/>
    <w:rsid w:val="00D9257F"/>
    <w:rsid w:val="00DB642B"/>
    <w:rsid w:val="00DC16B0"/>
    <w:rsid w:val="00DC546F"/>
    <w:rsid w:val="00DE0FBD"/>
    <w:rsid w:val="00E079AA"/>
    <w:rsid w:val="00E11FD3"/>
    <w:rsid w:val="00E41538"/>
    <w:rsid w:val="00E65F99"/>
    <w:rsid w:val="00E70E11"/>
    <w:rsid w:val="00E95F4C"/>
    <w:rsid w:val="00EA3614"/>
    <w:rsid w:val="00ED3F51"/>
    <w:rsid w:val="00EF3590"/>
    <w:rsid w:val="00F04874"/>
    <w:rsid w:val="00F07176"/>
    <w:rsid w:val="00F14031"/>
    <w:rsid w:val="00F424C7"/>
    <w:rsid w:val="00F74406"/>
    <w:rsid w:val="00F76BAE"/>
    <w:rsid w:val="00F76D18"/>
    <w:rsid w:val="00F8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C1C"/>
  <w15:chartTrackingRefBased/>
  <w15:docId w15:val="{795FE651-5B6D-45C8-A5EA-B9C0A9B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Body-1215BodyCopy">
    <w:name w:val="Intro Body - 12/15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400" w:line="300" w:lineRule="atLeast"/>
      <w:textAlignment w:val="center"/>
    </w:pPr>
    <w:rPr>
      <w:rFonts w:ascii="Basis Grotesque Pro Medium" w:hAnsi="Basis Grotesque Pro Medium" w:cs="Basis Grotesque Pro Medium"/>
      <w:color w:val="0000BC"/>
      <w:kern w:val="0"/>
    </w:rPr>
  </w:style>
  <w:style w:type="paragraph" w:customStyle="1" w:styleId="Body-1014BodyCopy">
    <w:name w:val="Body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after="115" w:line="280" w:lineRule="atLeast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paragraph" w:customStyle="1" w:styleId="Bullets-1014BodyCopy">
    <w:name w:val="Bullets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line="280" w:lineRule="atLeast"/>
      <w:ind w:left="180" w:hanging="180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character" w:customStyle="1" w:styleId="InlineEmphasisEmphasis">
    <w:name w:val="Inline Emphasis (Emphasis)"/>
    <w:uiPriority w:val="99"/>
    <w:rsid w:val="00066816"/>
    <w:rPr>
      <w:color w:val="0000BC"/>
    </w:rPr>
  </w:style>
  <w:style w:type="paragraph" w:customStyle="1" w:styleId="EventDetailsSubheads">
    <w:name w:val="Event Details (Subheads)"/>
    <w:basedOn w:val="Normal"/>
    <w:uiPriority w:val="99"/>
    <w:rsid w:val="001752CA"/>
    <w:pPr>
      <w:suppressAutoHyphens/>
      <w:autoSpaceDE w:val="0"/>
      <w:autoSpaceDN w:val="0"/>
      <w:adjustRightInd w:val="0"/>
      <w:spacing w:before="300" w:line="300" w:lineRule="atLeast"/>
      <w:textAlignment w:val="center"/>
    </w:pPr>
    <w:rPr>
      <w:rFonts w:ascii="Basis Grotesque Pro Black" w:hAnsi="Basis Grotesque Pro Black" w:cs="Basis Grotesque Pro Black"/>
      <w:color w:val="0000BC"/>
      <w:kern w:val="0"/>
    </w:rPr>
  </w:style>
  <w:style w:type="paragraph" w:customStyle="1" w:styleId="Body-913BodyCopy">
    <w:name w:val="Body - 9/13 (Body Copy)"/>
    <w:basedOn w:val="Normal"/>
    <w:uiPriority w:val="99"/>
    <w:rsid w:val="001752CA"/>
    <w:pPr>
      <w:suppressAutoHyphens/>
      <w:autoSpaceDE w:val="0"/>
      <w:autoSpaceDN w:val="0"/>
      <w:adjustRightInd w:val="0"/>
      <w:spacing w:before="200" w:line="260" w:lineRule="atLeast"/>
      <w:textAlignment w:val="center"/>
    </w:pPr>
    <w:rPr>
      <w:rFonts w:ascii="Basis Grotesque Pro" w:hAnsi="Basis Grotesque Pro" w:cs="Basis Grotesque Pro"/>
      <w:color w:val="000000"/>
      <w:kern w:val="0"/>
      <w:sz w:val="18"/>
      <w:szCs w:val="18"/>
    </w:rPr>
  </w:style>
  <w:style w:type="numbering" w:customStyle="1" w:styleId="CurrentList1">
    <w:name w:val="Current List1"/>
    <w:uiPriority w:val="99"/>
    <w:rsid w:val="003B0FD3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C20FC0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AE9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60140F"/>
  </w:style>
  <w:style w:type="character" w:customStyle="1" w:styleId="me-email-text-secondary">
    <w:name w:val="me-email-text-secondary"/>
    <w:basedOn w:val="DefaultParagraphFont"/>
    <w:rsid w:val="0060140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1A6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34F1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206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06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4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2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5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8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5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9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898723">
          <w:marLeft w:val="8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97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260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625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lin.teams.cloud.microsoft/68a2bb0a-4cbc-4455-a9d0-14521d4e7f04?id=50510291" TargetMode="External"/><Relationship Id="rId18" Type="http://schemas.openxmlformats.org/officeDocument/2006/relationships/hyperlink" Target="https://dialin.teams.cloud.microsoft/68a2bb0a-4cbc-4455-a9d0-14521d4e7f04?id=5051029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emf"/><Relationship Id="rId7" Type="http://schemas.openxmlformats.org/officeDocument/2006/relationships/settings" Target="settings.xml"/><Relationship Id="rId12" Type="http://schemas.openxmlformats.org/officeDocument/2006/relationships/hyperlink" Target="tel:+15713075517,,50510291" TargetMode="External"/><Relationship Id="rId17" Type="http://schemas.openxmlformats.org/officeDocument/2006/relationships/hyperlink" Target="tel:+15713075517,,5051029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meetup-join/19%3ameeting_YmJhZmQ1NWYtZWZkZS00YWU0LWE1ZWYtYWY0ODhjMzc4NDIx%40thread.v2/0?context=%7b%22Tid%22%3a%220a1a57ea-95cf-4b26-ae4d-b186c793574d%22%2c%22Oid%22%3a%22578ae073-fdf8-4061-be73-cd3fd7d1743e%22%7d" TargetMode="External"/><Relationship Id="rId20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YmJhZmQ1NWYtZWZkZS00YWU0LWE1ZWYtYWY0ODhjMzc4NDIx%40thread.v2/0?context=%7b%22Tid%22%3a%220a1a57ea-95cf-4b26-ae4d-b186c793574d%22%2c%22Oid%22%3a%22578ae073-fdf8-4061-be73-cd3fd7d1743e%22%7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ka.ms/JoinTeamsMeeting?omkt=en-U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ka.ms/JoinTeamsMeeting?omkt=en-US" TargetMode="Externa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teams.microsoft.com/meet/282165674566017?p=ZrzcUbtU6wCEH3r0BB" TargetMode="External"/><Relationship Id="rId14" Type="http://schemas.openxmlformats.org/officeDocument/2006/relationships/hyperlink" Target="https://teams.microsoft.com/meet/282165674566017?p=ZrzcUbtU6wCEH3r0BB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NAN\AppData\Local\Microsoft\Windows\INetCache\Content.Outlook\O3RJVK9G\Inova%202024%20New%20CME%20Flyer%20_%20In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7DC9C1CAF1F449112FA7EE2ED712C" ma:contentTypeVersion="13" ma:contentTypeDescription="Create a new document." ma:contentTypeScope="" ma:versionID="f753b07dd14742ab2c62ba15d4f004a6">
  <xsd:schema xmlns:xsd="http://www.w3.org/2001/XMLSchema" xmlns:xs="http://www.w3.org/2001/XMLSchema" xmlns:p="http://schemas.microsoft.com/office/2006/metadata/properties" xmlns:ns2="c514169c-7641-4345-b4e3-a2ca093bfb0e" xmlns:ns3="c22032a8-43ba-4c3a-ae59-981700ceb4e7" targetNamespace="http://schemas.microsoft.com/office/2006/metadata/properties" ma:root="true" ma:fieldsID="1050a58391e205e16060c62d752d3d37" ns2:_="" ns3:_="">
    <xsd:import namespace="c514169c-7641-4345-b4e3-a2ca093bfb0e"/>
    <xsd:import namespace="c22032a8-43ba-4c3a-ae59-981700ceb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4169c-7641-4345-b4e3-a2ca093bf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931e2f-156e-4080-926c-6851c2f05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032a8-43ba-4c3a-ae59-981700ceb4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45a5de8-c555-4de3-bc5c-efc2ef4c75b5}" ma:internalName="TaxCatchAll" ma:showField="CatchAllData" ma:web="c22032a8-43ba-4c3a-ae59-981700ceb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14169c-7641-4345-b4e3-a2ca093bfb0e">
      <Terms xmlns="http://schemas.microsoft.com/office/infopath/2007/PartnerControls"/>
    </lcf76f155ced4ddcb4097134ff3c332f>
    <TaxCatchAll xmlns="c22032a8-43ba-4c3a-ae59-981700ceb4e7" xsi:nil="true"/>
  </documentManagement>
</p:properties>
</file>

<file path=customXml/itemProps1.xml><?xml version="1.0" encoding="utf-8"?>
<ds:datastoreItem xmlns:ds="http://schemas.openxmlformats.org/officeDocument/2006/customXml" ds:itemID="{25A5A967-D32D-435B-B2F8-1C71E2F70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75F02-638D-41C9-B255-5C3B5392C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14169c-7641-4345-b4e3-a2ca093bfb0e"/>
    <ds:schemaRef ds:uri="c22032a8-43ba-4c3a-ae59-981700ceb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863FB-63DC-4EDA-AE8D-AE2EEB2FC6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C8ADCA-2C83-4920-A7C7-03C4E1801D47}">
  <ds:schemaRefs>
    <ds:schemaRef ds:uri="http://schemas.microsoft.com/office/2006/metadata/properties"/>
    <ds:schemaRef ds:uri="http://schemas.microsoft.com/office/infopath/2007/PartnerControls"/>
    <ds:schemaRef ds:uri="c514169c-7641-4345-b4e3-a2ca093bfb0e"/>
    <ds:schemaRef ds:uri="c22032a8-43ba-4c3a-ae59-981700ceb4e7"/>
  </ds:schemaRefs>
</ds:datastoreItem>
</file>

<file path=docMetadata/LabelInfo.xml><?xml version="1.0" encoding="utf-8"?>
<clbl:labelList xmlns:clbl="http://schemas.microsoft.com/office/2020/mipLabelMetadata">
  <clbl:label id="{0a1a57ea-95cf-4b26-ae4d-b186c793574d}" enabled="0" method="" siteId="{0a1a57ea-95cf-4b26-ae4d-b186c79357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Inova 2024 New CME Flyer _ Inova</Template>
  <TotalTime>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kazemkr</dc:creator>
  <cp:keywords/>
  <dc:description/>
  <cp:lastModifiedBy>Liska, Kristin</cp:lastModifiedBy>
  <cp:revision>8</cp:revision>
  <cp:lastPrinted>2024-01-05T21:31:00Z</cp:lastPrinted>
  <dcterms:created xsi:type="dcterms:W3CDTF">2026-08-11T17:55:00Z</dcterms:created>
  <dcterms:modified xsi:type="dcterms:W3CDTF">2026-08-12T13:29:00Z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0x0101002F77DC9C1CAF1F449112FA7EE2ED712C</vt:lpwstr>
  </property>
  <property fmtid="{D5CDD505-2E9C-101B-9397-08002B2CF9AE}" pid="3" name="MediaServiceImageTags">
    <vt:lpwstr/>
  </property>
</Properties>
</file>